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4EC" w:rsidRPr="006608E1" w:rsidRDefault="00F004EC" w:rsidP="00541EDF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6608E1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F004EC" w:rsidRPr="006608E1" w:rsidRDefault="00F004EC" w:rsidP="00541EDF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6608E1"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</w:p>
    <w:p w:rsidR="00F004EC" w:rsidRPr="006608E1" w:rsidRDefault="00F004EC" w:rsidP="00541EDF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6608E1">
        <w:rPr>
          <w:rFonts w:ascii="Times New Roman" w:hAnsi="Times New Roman" w:cs="Times New Roman"/>
          <w:sz w:val="28"/>
          <w:szCs w:val="28"/>
        </w:rPr>
        <w:t>Череповецкого муниципального района</w:t>
      </w:r>
    </w:p>
    <w:p w:rsidR="00F004EC" w:rsidRPr="006608E1" w:rsidRDefault="00F004EC" w:rsidP="00541EDF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6608E1">
        <w:rPr>
          <w:rFonts w:ascii="Times New Roman" w:hAnsi="Times New Roman" w:cs="Times New Roman"/>
          <w:sz w:val="28"/>
          <w:szCs w:val="28"/>
        </w:rPr>
        <w:t>«Судская детская школа искусств»</w:t>
      </w:r>
    </w:p>
    <w:p w:rsidR="00F004EC" w:rsidRPr="006608E1" w:rsidRDefault="00F004EC" w:rsidP="00541EDF">
      <w:pPr>
        <w:pStyle w:val="NoSpacing"/>
        <w:jc w:val="center"/>
        <w:rPr>
          <w:rFonts w:ascii="Times New Roman" w:hAnsi="Times New Roman" w:cs="Times New Roman"/>
        </w:rPr>
      </w:pPr>
    </w:p>
    <w:p w:rsidR="00F004EC" w:rsidRPr="006608E1" w:rsidRDefault="00F004EC" w:rsidP="00541EDF">
      <w:pPr>
        <w:pStyle w:val="NoSpacing"/>
        <w:jc w:val="center"/>
        <w:rPr>
          <w:rFonts w:ascii="Times New Roman" w:hAnsi="Times New Roman" w:cs="Times New Roman"/>
        </w:rPr>
      </w:pPr>
    </w:p>
    <w:p w:rsidR="00F004EC" w:rsidRPr="006608E1" w:rsidRDefault="00F004EC" w:rsidP="00541EDF">
      <w:pPr>
        <w:pStyle w:val="NoSpacing"/>
        <w:jc w:val="center"/>
        <w:rPr>
          <w:rFonts w:ascii="Times New Roman" w:hAnsi="Times New Roman" w:cs="Times New Roman"/>
        </w:rPr>
      </w:pPr>
    </w:p>
    <w:p w:rsidR="00F004EC" w:rsidRPr="006608E1" w:rsidRDefault="00F004EC" w:rsidP="00541EDF">
      <w:pPr>
        <w:pStyle w:val="NoSpacing"/>
        <w:jc w:val="center"/>
        <w:rPr>
          <w:rFonts w:ascii="Times New Roman" w:hAnsi="Times New Roman" w:cs="Times New Roman"/>
        </w:rPr>
      </w:pP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E1">
        <w:rPr>
          <w:rFonts w:ascii="Times New Roman" w:hAnsi="Times New Roman" w:cs="Times New Roman"/>
          <w:sz w:val="28"/>
          <w:szCs w:val="28"/>
        </w:rPr>
        <w:t>ПРОГРАММА УЧЕБНОГО ПРЕДМЕТА</w:t>
      </w:r>
    </w:p>
    <w:p w:rsidR="00F004EC" w:rsidRPr="006608E1" w:rsidRDefault="00F004EC" w:rsidP="00541EDF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6608E1">
        <w:rPr>
          <w:rFonts w:ascii="Times New Roman" w:hAnsi="Times New Roman" w:cs="Times New Roman"/>
          <w:sz w:val="28"/>
          <w:szCs w:val="28"/>
        </w:rPr>
        <w:t>ПО.02.УП.01. «СОЛЬФЕДЖИО»</w:t>
      </w: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E1">
        <w:rPr>
          <w:rFonts w:ascii="Times New Roman" w:hAnsi="Times New Roman" w:cs="Times New Roman"/>
          <w:sz w:val="28"/>
          <w:szCs w:val="28"/>
        </w:rPr>
        <w:t>ПО ДОПОЛНИТЕЛЬНЫМ ПРЕДПРОФЕССИОНАЛЬНЫМ</w:t>
      </w: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E1">
        <w:rPr>
          <w:rFonts w:ascii="Times New Roman" w:hAnsi="Times New Roman" w:cs="Times New Roman"/>
          <w:sz w:val="28"/>
          <w:szCs w:val="28"/>
        </w:rPr>
        <w:t>ОБЩЕОБРАЗОВАТЕЛЬНЫМ ПРОГРАММАМ В ОБЛАСТИ</w:t>
      </w:r>
    </w:p>
    <w:p w:rsidR="00F004EC" w:rsidRPr="006608E1" w:rsidRDefault="00F004EC" w:rsidP="00541EDF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6608E1">
        <w:rPr>
          <w:rFonts w:ascii="Times New Roman" w:hAnsi="Times New Roman" w:cs="Times New Roman"/>
          <w:sz w:val="28"/>
          <w:szCs w:val="28"/>
        </w:rPr>
        <w:t>МУЗЫКАЛЬНОГО ИСКУССТВА «ФОРТЕПИАНО», «ДУХОВЫЕ И УДАРНЫЕ ИНСТРУМЕНТЫ», «НАРОДНЫЕ ИНСТРУМЕНТЫ»</w:t>
      </w: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E1">
        <w:rPr>
          <w:rFonts w:ascii="Times New Roman" w:hAnsi="Times New Roman" w:cs="Times New Roman"/>
          <w:sz w:val="28"/>
          <w:szCs w:val="28"/>
        </w:rPr>
        <w:t>Предметная область</w:t>
      </w: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E1">
        <w:rPr>
          <w:rFonts w:ascii="Times New Roman" w:hAnsi="Times New Roman" w:cs="Times New Roman"/>
          <w:sz w:val="28"/>
          <w:szCs w:val="28"/>
        </w:rPr>
        <w:t>ПО.02. ТЕОРИЯ И ИСТОРИЯ МУЗЫКИ</w:t>
      </w: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04EC" w:rsidRPr="006608E1" w:rsidRDefault="00F004EC" w:rsidP="00541E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04EC" w:rsidRPr="006608E1" w:rsidRDefault="00F004EC" w:rsidP="00541EDF">
      <w:pPr>
        <w:jc w:val="center"/>
        <w:rPr>
          <w:rFonts w:ascii="Times New Roman" w:hAnsi="Times New Roman" w:cs="Times New Roman"/>
          <w:sz w:val="28"/>
          <w:szCs w:val="28"/>
        </w:rPr>
      </w:pPr>
      <w:r w:rsidRPr="006608E1">
        <w:rPr>
          <w:rFonts w:ascii="Times New Roman" w:hAnsi="Times New Roman" w:cs="Times New Roman"/>
          <w:sz w:val="28"/>
          <w:szCs w:val="28"/>
        </w:rPr>
        <w:t>Срок обучения – 8 (9) лет</w:t>
      </w:r>
    </w:p>
    <w:p w:rsidR="00F004EC" w:rsidRPr="006608E1" w:rsidRDefault="00F004EC" w:rsidP="00541ED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04EC" w:rsidRPr="006608E1" w:rsidRDefault="00F004EC" w:rsidP="00541ED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04EC" w:rsidRPr="006608E1" w:rsidRDefault="00F004EC" w:rsidP="00541ED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04EC" w:rsidRPr="006608E1" w:rsidRDefault="00F004EC" w:rsidP="00541ED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04EC" w:rsidRPr="006608E1" w:rsidRDefault="00F004EC" w:rsidP="00541ED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04EC" w:rsidRPr="006608E1" w:rsidRDefault="00F004EC" w:rsidP="00BB749C">
      <w:pPr>
        <w:jc w:val="center"/>
        <w:rPr>
          <w:rFonts w:ascii="Times New Roman" w:hAnsi="Times New Roman" w:cs="Times New Roman"/>
          <w:sz w:val="32"/>
          <w:szCs w:val="32"/>
        </w:rPr>
      </w:pPr>
      <w:r w:rsidRPr="006608E1">
        <w:rPr>
          <w:rFonts w:ascii="Times New Roman" w:hAnsi="Times New Roman" w:cs="Times New Roman"/>
          <w:sz w:val="32"/>
          <w:szCs w:val="32"/>
        </w:rPr>
        <w:t>п. Суда</w:t>
      </w:r>
    </w:p>
    <w:p w:rsidR="00F004EC" w:rsidRPr="006608E1" w:rsidRDefault="00F004EC" w:rsidP="00BB749C">
      <w:pPr>
        <w:jc w:val="center"/>
        <w:rPr>
          <w:rFonts w:ascii="Times New Roman" w:hAnsi="Times New Roman" w:cs="Times New Roman"/>
          <w:sz w:val="32"/>
          <w:szCs w:val="32"/>
        </w:rPr>
      </w:pPr>
      <w:r w:rsidRPr="006608E1">
        <w:rPr>
          <w:rFonts w:ascii="Times New Roman" w:hAnsi="Times New Roman" w:cs="Times New Roman"/>
          <w:sz w:val="32"/>
          <w:szCs w:val="32"/>
        </w:rPr>
        <w:t xml:space="preserve"> 2014</w:t>
      </w:r>
    </w:p>
    <w:p w:rsidR="00F004EC" w:rsidRDefault="00F004EC" w:rsidP="00BB74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04EC" w:rsidRPr="00760D0C" w:rsidRDefault="00F004EC" w:rsidP="00BB749C">
      <w:pPr>
        <w:jc w:val="center"/>
        <w:rPr>
          <w:rFonts w:ascii="Times New Roman" w:hAnsi="Times New Roman" w:cs="Times New Roman"/>
          <w:sz w:val="32"/>
          <w:szCs w:val="32"/>
        </w:rPr>
      </w:pPr>
      <w:r w:rsidRPr="00760D0C"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718.5pt">
            <v:imagedata r:id="rId7" o:title=""/>
          </v:shape>
        </w:pict>
      </w:r>
    </w:p>
    <w:tbl>
      <w:tblPr>
        <w:tblW w:w="0" w:type="auto"/>
        <w:tblInd w:w="-106" w:type="dxa"/>
        <w:tblLook w:val="00A0"/>
      </w:tblPr>
      <w:tblGrid>
        <w:gridCol w:w="4785"/>
        <w:gridCol w:w="4786"/>
      </w:tblGrid>
      <w:tr w:rsidR="00F004EC" w:rsidRPr="0024545C">
        <w:tc>
          <w:tcPr>
            <w:tcW w:w="4785" w:type="dxa"/>
          </w:tcPr>
          <w:p w:rsidR="00F004EC" w:rsidRPr="00DB0031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  <w:r w:rsidRPr="00DB0031">
              <w:rPr>
                <w:rStyle w:val="FontStyle16"/>
                <w:sz w:val="28"/>
                <w:szCs w:val="28"/>
              </w:rPr>
              <w:t>Рассмотрено методическим советом</w:t>
            </w:r>
          </w:p>
          <w:p w:rsidR="00F004EC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МБОУ ДОД ЧМР «Судская детская</w:t>
            </w:r>
          </w:p>
          <w:p w:rsidR="00F004EC" w:rsidRPr="00DB0031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школа искусств»</w:t>
            </w:r>
            <w:r w:rsidRPr="00DB0031">
              <w:rPr>
                <w:rStyle w:val="FontStyle16"/>
                <w:sz w:val="28"/>
                <w:szCs w:val="28"/>
              </w:rPr>
              <w:t xml:space="preserve">   </w:t>
            </w:r>
          </w:p>
          <w:p w:rsidR="00F004EC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Протокол № ___________________</w:t>
            </w:r>
          </w:p>
          <w:p w:rsidR="00F004EC" w:rsidRPr="00DB0031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От «_____»_____________2014 года</w:t>
            </w:r>
          </w:p>
          <w:p w:rsidR="00F004EC" w:rsidRPr="00DB0031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  <w:r w:rsidRPr="00DB0031">
              <w:rPr>
                <w:rStyle w:val="FontStyle16"/>
                <w:sz w:val="28"/>
                <w:szCs w:val="28"/>
              </w:rPr>
              <w:t>Принято педагогическим советом</w:t>
            </w:r>
          </w:p>
          <w:p w:rsidR="00F004EC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МБОУ ДОД ЧМР «Судская детская</w:t>
            </w:r>
          </w:p>
          <w:p w:rsidR="00F004EC" w:rsidRPr="00DB0031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школа искусств»</w:t>
            </w:r>
            <w:r w:rsidRPr="00DB0031">
              <w:rPr>
                <w:rStyle w:val="FontStyle16"/>
                <w:sz w:val="28"/>
                <w:szCs w:val="28"/>
              </w:rPr>
              <w:t xml:space="preserve">   </w:t>
            </w:r>
          </w:p>
          <w:p w:rsidR="00F004EC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Протокол № ___________________</w:t>
            </w:r>
          </w:p>
          <w:p w:rsidR="00F004EC" w:rsidRPr="00DB0031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От «_____»_____________2014 года</w:t>
            </w:r>
          </w:p>
          <w:p w:rsidR="00F004EC" w:rsidRPr="00DB0031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  <w:r w:rsidRPr="00DB0031">
              <w:rPr>
                <w:rStyle w:val="FontStyle16"/>
                <w:sz w:val="28"/>
                <w:szCs w:val="28"/>
              </w:rPr>
              <w:t xml:space="preserve">                                                             </w:t>
            </w:r>
          </w:p>
        </w:tc>
        <w:tc>
          <w:tcPr>
            <w:tcW w:w="4786" w:type="dxa"/>
          </w:tcPr>
          <w:p w:rsidR="00F004EC" w:rsidRPr="00DB0031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  <w:r w:rsidRPr="00DB0031">
              <w:rPr>
                <w:rStyle w:val="FontStyle16"/>
                <w:sz w:val="28"/>
                <w:szCs w:val="28"/>
              </w:rPr>
              <w:t>«Утверждаю»</w:t>
            </w:r>
          </w:p>
          <w:p w:rsidR="00F004EC" w:rsidRPr="00DB0031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  <w:r w:rsidRPr="00DB0031">
              <w:rPr>
                <w:rStyle w:val="FontStyle16"/>
                <w:sz w:val="28"/>
                <w:szCs w:val="28"/>
              </w:rPr>
              <w:t xml:space="preserve">директор   </w:t>
            </w:r>
            <w:r>
              <w:rPr>
                <w:rStyle w:val="FontStyle16"/>
                <w:sz w:val="28"/>
                <w:szCs w:val="28"/>
              </w:rPr>
              <w:t>МБОУ ДОД ЧМР «Судская детская школа искусств»</w:t>
            </w:r>
            <w:r w:rsidRPr="00DB0031">
              <w:rPr>
                <w:rStyle w:val="FontStyle16"/>
                <w:sz w:val="28"/>
                <w:szCs w:val="28"/>
              </w:rPr>
              <w:t xml:space="preserve">   </w:t>
            </w:r>
          </w:p>
          <w:p w:rsidR="00F004EC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________________С.И. Борисова</w:t>
            </w:r>
          </w:p>
          <w:p w:rsidR="00F004EC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Приказ №______________________</w:t>
            </w:r>
          </w:p>
          <w:p w:rsidR="00F004EC" w:rsidRPr="00DB0031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от «_____»_____________2014 года</w:t>
            </w:r>
          </w:p>
          <w:p w:rsidR="00F004EC" w:rsidRPr="00DB0031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0"/>
              <w:jc w:val="left"/>
              <w:rPr>
                <w:rStyle w:val="FontStyle16"/>
                <w:sz w:val="28"/>
                <w:szCs w:val="28"/>
              </w:rPr>
            </w:pPr>
          </w:p>
          <w:p w:rsidR="00F004EC" w:rsidRPr="00DB0031" w:rsidRDefault="00F004EC" w:rsidP="006608E1">
            <w:pPr>
              <w:pStyle w:val="Style4"/>
              <w:widowControl/>
              <w:tabs>
                <w:tab w:val="left" w:pos="955"/>
              </w:tabs>
              <w:spacing w:line="240" w:lineRule="auto"/>
              <w:ind w:firstLine="709"/>
              <w:jc w:val="left"/>
              <w:rPr>
                <w:rStyle w:val="FontStyle16"/>
                <w:sz w:val="28"/>
                <w:szCs w:val="28"/>
              </w:rPr>
            </w:pPr>
          </w:p>
        </w:tc>
      </w:tr>
    </w:tbl>
    <w:p w:rsidR="00F004EC" w:rsidRPr="005072D2" w:rsidRDefault="00F004EC" w:rsidP="00541EDF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rStyle w:val="FontStyle16"/>
          <w:sz w:val="28"/>
          <w:szCs w:val="28"/>
        </w:rPr>
      </w:pPr>
      <w:r w:rsidRPr="005072D2">
        <w:rPr>
          <w:rStyle w:val="FontStyle16"/>
          <w:sz w:val="28"/>
          <w:szCs w:val="28"/>
        </w:rPr>
        <w:t xml:space="preserve">                                </w:t>
      </w:r>
    </w:p>
    <w:p w:rsidR="00F004EC" w:rsidRDefault="00F004EC" w:rsidP="00541EDF">
      <w:pPr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541E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Разработчик: Борисова Светлана Ионасовна, преподаватель высшей категории</w:t>
      </w:r>
    </w:p>
    <w:p w:rsidR="00F004EC" w:rsidRDefault="00F004EC" w:rsidP="00541E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Рецензент:_____________________________________________________</w:t>
      </w:r>
    </w:p>
    <w:p w:rsidR="00F004EC" w:rsidRDefault="00F004EC" w:rsidP="00541E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Рецензент:_____________________________________________________</w:t>
      </w:r>
    </w:p>
    <w:p w:rsidR="00F004EC" w:rsidRDefault="00F004EC" w:rsidP="00541EDF">
      <w:pPr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541EDF">
      <w:pPr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541EDF">
      <w:pPr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541EDF">
      <w:pPr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541EDF">
      <w:pPr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541EDF">
      <w:pPr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541EDF">
      <w:pPr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541EDF">
      <w:pPr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541EDF">
      <w:pPr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541EDF">
      <w:pPr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541EDF">
      <w:pPr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541EDF">
      <w:pPr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541EDF">
      <w:pPr>
        <w:rPr>
          <w:rFonts w:ascii="Times New Roman" w:hAnsi="Times New Roman" w:cs="Times New Roman"/>
          <w:sz w:val="28"/>
          <w:szCs w:val="28"/>
        </w:rPr>
      </w:pPr>
    </w:p>
    <w:p w:rsidR="00F004EC" w:rsidRPr="00184C8D" w:rsidRDefault="00F004EC" w:rsidP="00541EDF">
      <w:pPr>
        <w:rPr>
          <w:rFonts w:ascii="Times New Roman" w:hAnsi="Times New Roman" w:cs="Times New Roman"/>
          <w:sz w:val="28"/>
          <w:szCs w:val="28"/>
        </w:rPr>
      </w:pPr>
    </w:p>
    <w:p w:rsidR="00F004EC" w:rsidRPr="00E91606" w:rsidRDefault="00F004EC" w:rsidP="00541EDF">
      <w:pPr>
        <w:pStyle w:val="a0"/>
        <w:shd w:val="clear" w:color="auto" w:fill="auto"/>
        <w:spacing w:line="250" w:lineRule="exact"/>
        <w:ind w:left="20"/>
        <w:jc w:val="center"/>
        <w:rPr>
          <w:sz w:val="28"/>
          <w:szCs w:val="28"/>
        </w:rPr>
      </w:pPr>
      <w:r w:rsidRPr="00E91606">
        <w:rPr>
          <w:sz w:val="28"/>
          <w:szCs w:val="28"/>
        </w:rPr>
        <w:t>Структура программы учебного предмета</w:t>
      </w:r>
    </w:p>
    <w:p w:rsidR="00F004EC" w:rsidRPr="00976238" w:rsidRDefault="00F004EC" w:rsidP="00B236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976238" w:rsidRDefault="00F004EC" w:rsidP="00B236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6238">
        <w:rPr>
          <w:rFonts w:ascii="Times New Roman" w:hAnsi="Times New Roman" w:cs="Times New Roman"/>
          <w:b/>
          <w:bCs/>
          <w:sz w:val="24"/>
          <w:szCs w:val="24"/>
        </w:rPr>
        <w:t>I.</w:t>
      </w:r>
      <w:r w:rsidRPr="00976238">
        <w:rPr>
          <w:rFonts w:ascii="Times New Roman" w:hAnsi="Times New Roman" w:cs="Times New Roman"/>
          <w:b/>
          <w:bCs/>
          <w:sz w:val="24"/>
          <w:szCs w:val="24"/>
        </w:rPr>
        <w:tab/>
        <w:t>Пояснительная записка</w:t>
      </w:r>
    </w:p>
    <w:p w:rsidR="00F004EC" w:rsidRPr="009B33A1" w:rsidRDefault="00F004EC" w:rsidP="00A92439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Характеристика учебного предмета, его место и роль в образовательном процессе;</w:t>
      </w:r>
    </w:p>
    <w:p w:rsidR="00F004EC" w:rsidRPr="009B33A1" w:rsidRDefault="00F004EC" w:rsidP="00A92439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Срок реализации учебного предмета;</w:t>
      </w:r>
    </w:p>
    <w:p w:rsidR="00F004EC" w:rsidRPr="009B33A1" w:rsidRDefault="00F004EC" w:rsidP="00A92439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F004EC" w:rsidRPr="009B33A1" w:rsidRDefault="00F004EC" w:rsidP="00A92439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Форма проведения учебных аудиторных занятий;</w:t>
      </w:r>
    </w:p>
    <w:p w:rsidR="00F004EC" w:rsidRPr="009B33A1" w:rsidRDefault="00F004EC" w:rsidP="00A92439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Цель и задачи учебного предмета;</w:t>
      </w:r>
    </w:p>
    <w:p w:rsidR="00F004EC" w:rsidRPr="009B33A1" w:rsidRDefault="00F004EC" w:rsidP="00A92439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Обоснование структуры программы учебного предмета;</w:t>
      </w:r>
    </w:p>
    <w:p w:rsidR="00F004EC" w:rsidRPr="009B33A1" w:rsidRDefault="00F004EC" w:rsidP="00A92439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Описание материально-технических условий реализации учебного предмета;</w:t>
      </w:r>
    </w:p>
    <w:p w:rsidR="00F004EC" w:rsidRPr="00976238" w:rsidRDefault="00F004EC" w:rsidP="00B23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4EC" w:rsidRPr="00976238" w:rsidRDefault="00F004EC" w:rsidP="00B236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6238">
        <w:rPr>
          <w:rFonts w:ascii="Times New Roman" w:hAnsi="Times New Roman" w:cs="Times New Roman"/>
          <w:b/>
          <w:bCs/>
          <w:sz w:val="24"/>
          <w:szCs w:val="24"/>
        </w:rPr>
        <w:t>II.</w:t>
      </w:r>
      <w:r w:rsidRPr="00976238">
        <w:rPr>
          <w:rFonts w:ascii="Times New Roman" w:hAnsi="Times New Roman" w:cs="Times New Roman"/>
          <w:b/>
          <w:bCs/>
          <w:sz w:val="24"/>
          <w:szCs w:val="24"/>
        </w:rPr>
        <w:tab/>
        <w:t>Содержание учебного предмета</w:t>
      </w:r>
    </w:p>
    <w:p w:rsidR="00F004EC" w:rsidRPr="009B33A1" w:rsidRDefault="00F004EC" w:rsidP="00A92439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Учебно-тематический план;</w:t>
      </w:r>
    </w:p>
    <w:p w:rsidR="00F004EC" w:rsidRPr="009B33A1" w:rsidRDefault="00F004EC" w:rsidP="00A92439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Распределение учебного материала по годам обучения;</w:t>
      </w:r>
    </w:p>
    <w:p w:rsidR="00F004EC" w:rsidRPr="009B33A1" w:rsidRDefault="00F004EC" w:rsidP="00A92439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Формы работы на уроках сольфеджио;</w:t>
      </w:r>
    </w:p>
    <w:p w:rsidR="00F004EC" w:rsidRPr="00976238" w:rsidRDefault="00F004EC" w:rsidP="00B23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4EC" w:rsidRDefault="00F004EC" w:rsidP="00B236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6238">
        <w:rPr>
          <w:rFonts w:ascii="Times New Roman" w:hAnsi="Times New Roman" w:cs="Times New Roman"/>
          <w:b/>
          <w:bCs/>
          <w:sz w:val="24"/>
          <w:szCs w:val="24"/>
        </w:rPr>
        <w:t>III.</w:t>
      </w:r>
      <w:r w:rsidRPr="00976238">
        <w:rPr>
          <w:rFonts w:ascii="Times New Roman" w:hAnsi="Times New Roman" w:cs="Times New Roman"/>
          <w:b/>
          <w:bCs/>
          <w:sz w:val="24"/>
          <w:szCs w:val="24"/>
        </w:rPr>
        <w:tab/>
        <w:t>Требования к уровню подготовки обучающихся</w:t>
      </w:r>
    </w:p>
    <w:p w:rsidR="00F004EC" w:rsidRPr="00976238" w:rsidRDefault="00F004EC" w:rsidP="00B236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004EC" w:rsidRPr="00976238" w:rsidRDefault="00F004EC" w:rsidP="00B236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6238">
        <w:rPr>
          <w:rFonts w:ascii="Times New Roman" w:hAnsi="Times New Roman" w:cs="Times New Roman"/>
          <w:b/>
          <w:bCs/>
          <w:sz w:val="24"/>
          <w:szCs w:val="24"/>
        </w:rPr>
        <w:t>IV.</w:t>
      </w:r>
      <w:r w:rsidRPr="00976238">
        <w:rPr>
          <w:rFonts w:ascii="Times New Roman" w:hAnsi="Times New Roman" w:cs="Times New Roman"/>
          <w:b/>
          <w:bCs/>
          <w:sz w:val="24"/>
          <w:szCs w:val="24"/>
        </w:rPr>
        <w:tab/>
        <w:t>Формы и методы контроля, система оценок</w:t>
      </w:r>
    </w:p>
    <w:p w:rsidR="00F004EC" w:rsidRPr="009B33A1" w:rsidRDefault="00F004EC" w:rsidP="00A92439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Аттестация: цели, виды, форма, содержание;</w:t>
      </w:r>
    </w:p>
    <w:p w:rsidR="00F004EC" w:rsidRPr="009B33A1" w:rsidRDefault="00F004EC" w:rsidP="00A92439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Критерии оценки;</w:t>
      </w:r>
    </w:p>
    <w:p w:rsidR="00F004EC" w:rsidRPr="009B33A1" w:rsidRDefault="00F004EC" w:rsidP="00A92439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Контрольные требования на разных этапах обучения;</w:t>
      </w:r>
    </w:p>
    <w:p w:rsidR="00F004EC" w:rsidRPr="00976238" w:rsidRDefault="00F004EC" w:rsidP="00B23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4EC" w:rsidRDefault="00F004EC" w:rsidP="00B236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6238">
        <w:rPr>
          <w:rFonts w:ascii="Times New Roman" w:hAnsi="Times New Roman" w:cs="Times New Roman"/>
          <w:b/>
          <w:bCs/>
          <w:sz w:val="24"/>
          <w:szCs w:val="24"/>
        </w:rPr>
        <w:t>V.</w:t>
      </w:r>
      <w:r w:rsidRPr="00976238">
        <w:rPr>
          <w:rFonts w:ascii="Times New Roman" w:hAnsi="Times New Roman" w:cs="Times New Roman"/>
          <w:b/>
          <w:bCs/>
          <w:sz w:val="24"/>
          <w:szCs w:val="24"/>
        </w:rPr>
        <w:tab/>
        <w:t>Методическое обеспечение учебного процесса</w:t>
      </w:r>
    </w:p>
    <w:p w:rsidR="00F004EC" w:rsidRPr="009B33A1" w:rsidRDefault="00F004EC" w:rsidP="00A92439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Методические рекомендации педагогическим работникам по основным формам работы;</w:t>
      </w:r>
    </w:p>
    <w:p w:rsidR="00F004EC" w:rsidRPr="009B33A1" w:rsidRDefault="00F004EC" w:rsidP="00A92439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Рекомендации по организации самостоятельной работы обучающихся;</w:t>
      </w:r>
    </w:p>
    <w:p w:rsidR="00F004EC" w:rsidRPr="00976238" w:rsidRDefault="00F004EC" w:rsidP="00B23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4EC" w:rsidRPr="00976238" w:rsidRDefault="00F004EC" w:rsidP="00B236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6238">
        <w:rPr>
          <w:rFonts w:ascii="Times New Roman" w:hAnsi="Times New Roman" w:cs="Times New Roman"/>
          <w:b/>
          <w:bCs/>
          <w:sz w:val="24"/>
          <w:szCs w:val="24"/>
        </w:rPr>
        <w:t>VI.</w:t>
      </w:r>
      <w:r w:rsidRPr="00976238">
        <w:rPr>
          <w:rFonts w:ascii="Times New Roman" w:hAnsi="Times New Roman" w:cs="Times New Roman"/>
          <w:b/>
          <w:bCs/>
          <w:sz w:val="24"/>
          <w:szCs w:val="24"/>
        </w:rPr>
        <w:tab/>
        <w:t>Список рекомендуемой учебно-методической литературы</w:t>
      </w:r>
    </w:p>
    <w:p w:rsidR="00F004EC" w:rsidRPr="009B33A1" w:rsidRDefault="00F004EC" w:rsidP="00A92439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Учебная литература,</w:t>
      </w:r>
    </w:p>
    <w:p w:rsidR="00F004EC" w:rsidRPr="009B33A1" w:rsidRDefault="00F004EC" w:rsidP="00A92439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3A1">
        <w:rPr>
          <w:rFonts w:ascii="Times New Roman" w:hAnsi="Times New Roman" w:cs="Times New Roman"/>
          <w:sz w:val="24"/>
          <w:szCs w:val="24"/>
        </w:rPr>
        <w:t>Учебно-методическая литература;</w:t>
      </w:r>
    </w:p>
    <w:p w:rsidR="00F004EC" w:rsidRPr="00D20F58" w:rsidRDefault="00F004EC" w:rsidP="00B2366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004EC" w:rsidRDefault="00F004EC" w:rsidP="00B23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4EC" w:rsidRDefault="00F004EC" w:rsidP="00B23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4EC" w:rsidRDefault="00F004EC" w:rsidP="00541EDF">
      <w:pPr>
        <w:ind w:left="360" w:hanging="360"/>
        <w:rPr>
          <w:rFonts w:ascii="Times New Roman" w:hAnsi="Times New Roman" w:cs="Times New Roman"/>
          <w:sz w:val="32"/>
          <w:szCs w:val="32"/>
        </w:rPr>
      </w:pPr>
    </w:p>
    <w:p w:rsidR="00F004EC" w:rsidRDefault="00F004EC" w:rsidP="00541EDF">
      <w:pPr>
        <w:ind w:left="360" w:hanging="360"/>
        <w:rPr>
          <w:rFonts w:ascii="Times New Roman" w:hAnsi="Times New Roman" w:cs="Times New Roman"/>
          <w:sz w:val="32"/>
          <w:szCs w:val="32"/>
        </w:rPr>
      </w:pPr>
    </w:p>
    <w:p w:rsidR="00F004EC" w:rsidRDefault="00F004EC" w:rsidP="00541EDF">
      <w:pPr>
        <w:ind w:left="360" w:hanging="360"/>
        <w:rPr>
          <w:rFonts w:ascii="Times New Roman" w:hAnsi="Times New Roman" w:cs="Times New Roman"/>
          <w:sz w:val="32"/>
          <w:szCs w:val="32"/>
        </w:rPr>
      </w:pPr>
    </w:p>
    <w:p w:rsidR="00F004EC" w:rsidRDefault="00F004EC" w:rsidP="00541EDF">
      <w:pPr>
        <w:ind w:left="360" w:hanging="360"/>
        <w:rPr>
          <w:rFonts w:ascii="Times New Roman" w:hAnsi="Times New Roman" w:cs="Times New Roman"/>
          <w:sz w:val="32"/>
          <w:szCs w:val="32"/>
        </w:rPr>
      </w:pPr>
    </w:p>
    <w:p w:rsidR="00F004EC" w:rsidRDefault="00F004EC" w:rsidP="00541EDF">
      <w:pPr>
        <w:ind w:left="360" w:hanging="360"/>
        <w:rPr>
          <w:rFonts w:ascii="Times New Roman" w:hAnsi="Times New Roman" w:cs="Times New Roman"/>
          <w:sz w:val="32"/>
          <w:szCs w:val="32"/>
        </w:rPr>
      </w:pPr>
    </w:p>
    <w:p w:rsidR="00F004EC" w:rsidRDefault="00F004EC" w:rsidP="00541EDF">
      <w:pPr>
        <w:ind w:left="360" w:hanging="360"/>
        <w:rPr>
          <w:rFonts w:ascii="Times New Roman" w:hAnsi="Times New Roman" w:cs="Times New Roman"/>
          <w:sz w:val="32"/>
          <w:szCs w:val="32"/>
        </w:rPr>
      </w:pPr>
    </w:p>
    <w:p w:rsidR="00F004EC" w:rsidRPr="003B1BE8" w:rsidRDefault="00F004EC" w:rsidP="00541EDF">
      <w:pPr>
        <w:ind w:left="360" w:hanging="360"/>
        <w:rPr>
          <w:rFonts w:ascii="Times New Roman" w:hAnsi="Times New Roman" w:cs="Times New Roman"/>
          <w:sz w:val="32"/>
          <w:szCs w:val="32"/>
        </w:rPr>
      </w:pPr>
    </w:p>
    <w:p w:rsidR="00F004EC" w:rsidRPr="00541EDF" w:rsidRDefault="00F004EC" w:rsidP="00A92439">
      <w:pPr>
        <w:pStyle w:val="ListParagraph"/>
        <w:numPr>
          <w:ilvl w:val="0"/>
          <w:numId w:val="2"/>
        </w:numPr>
        <w:spacing w:after="240" w:line="240" w:lineRule="auto"/>
        <w:ind w:left="714" w:hanging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1EDF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ЗАПИСКА.</w:t>
      </w:r>
    </w:p>
    <w:p w:rsidR="00F004EC" w:rsidRPr="00AB2109" w:rsidRDefault="00F004EC" w:rsidP="00A92439">
      <w:pPr>
        <w:pStyle w:val="51"/>
        <w:numPr>
          <w:ilvl w:val="1"/>
          <w:numId w:val="2"/>
        </w:numPr>
        <w:shd w:val="clear" w:color="auto" w:fill="auto"/>
        <w:tabs>
          <w:tab w:val="left" w:pos="543"/>
        </w:tabs>
        <w:spacing w:before="0" w:after="124" w:line="240" w:lineRule="auto"/>
        <w:ind w:right="20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 </w:t>
      </w:r>
      <w:r w:rsidRPr="00AB2109">
        <w:rPr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F004EC" w:rsidRPr="00AB2109" w:rsidRDefault="00F004EC" w:rsidP="00AB2109">
      <w:pPr>
        <w:pStyle w:val="5"/>
        <w:shd w:val="clear" w:color="auto" w:fill="auto"/>
        <w:spacing w:before="0" w:line="240" w:lineRule="auto"/>
        <w:ind w:left="20" w:right="20" w:firstLine="700"/>
        <w:jc w:val="both"/>
        <w:rPr>
          <w:sz w:val="28"/>
          <w:szCs w:val="28"/>
        </w:rPr>
      </w:pPr>
      <w:r w:rsidRPr="00AB2109">
        <w:rPr>
          <w:sz w:val="28"/>
          <w:szCs w:val="28"/>
        </w:rPr>
        <w:t>Программа учебного предмета «Сольфеджио»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«Фор</w:t>
      </w:r>
      <w:r>
        <w:rPr>
          <w:sz w:val="28"/>
          <w:szCs w:val="28"/>
        </w:rPr>
        <w:t>тепиано»</w:t>
      </w:r>
      <w:r w:rsidRPr="00AB2109">
        <w:rPr>
          <w:sz w:val="28"/>
          <w:szCs w:val="28"/>
        </w:rPr>
        <w:t>, «Духовые инструменты», «Народн</w:t>
      </w:r>
      <w:r>
        <w:rPr>
          <w:sz w:val="28"/>
          <w:szCs w:val="28"/>
        </w:rPr>
        <w:t>ые инструменты»</w:t>
      </w:r>
      <w:r w:rsidRPr="00AB2109">
        <w:rPr>
          <w:sz w:val="28"/>
          <w:szCs w:val="28"/>
        </w:rPr>
        <w:t>.</w:t>
      </w:r>
    </w:p>
    <w:p w:rsidR="00F004EC" w:rsidRPr="002512A2" w:rsidRDefault="00F004EC" w:rsidP="002512A2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12A2">
        <w:rPr>
          <w:rFonts w:ascii="Times New Roman" w:hAnsi="Times New Roman" w:cs="Times New Roman"/>
          <w:sz w:val="28"/>
          <w:szCs w:val="28"/>
        </w:rPr>
        <w:t>Сольфеджио является обязательным учебным предметом в детских школах искусств, реализующих программы предпрофессионального обучения. Уроки сольфеджио развивают такие музыкальные данные как слух, память, ритм, помогают выявлению творческих задатков учеников, знакомят с теоретическими основами музыкального искусства. Наряду с другими занятиями они способствуют расширению музыкального кругозора, формированию музыкального вкуса, пробуждению любви к музыке. Полученные на уроках сольфеджио знания и формируемые умения и навыки должны помогать ученикам в их занятиях на инструменте, а также в из</w:t>
      </w:r>
      <w:r>
        <w:rPr>
          <w:rFonts w:ascii="Times New Roman" w:hAnsi="Times New Roman" w:cs="Times New Roman"/>
          <w:sz w:val="28"/>
          <w:szCs w:val="28"/>
        </w:rPr>
        <w:t xml:space="preserve">учении других учебных предметов </w:t>
      </w:r>
      <w:r w:rsidRPr="002512A2"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512A2">
        <w:rPr>
          <w:rFonts w:ascii="Times New Roman" w:hAnsi="Times New Roman" w:cs="Times New Roman"/>
          <w:sz w:val="28"/>
          <w:szCs w:val="28"/>
        </w:rPr>
        <w:t>редпрофессиональных общеобразовательных программ в области искусств.</w:t>
      </w:r>
    </w:p>
    <w:p w:rsidR="00F004EC" w:rsidRPr="00B23667" w:rsidRDefault="00F004EC" w:rsidP="00EA28D3">
      <w:pPr>
        <w:pStyle w:val="5"/>
        <w:numPr>
          <w:ilvl w:val="1"/>
          <w:numId w:val="16"/>
        </w:numPr>
        <w:shd w:val="clear" w:color="auto" w:fill="auto"/>
        <w:tabs>
          <w:tab w:val="left" w:pos="1124"/>
        </w:tabs>
        <w:spacing w:before="0" w:line="240" w:lineRule="auto"/>
        <w:ind w:left="0" w:right="20" w:firstLine="0"/>
        <w:jc w:val="both"/>
        <w:rPr>
          <w:sz w:val="28"/>
          <w:szCs w:val="28"/>
        </w:rPr>
      </w:pPr>
      <w:r w:rsidRPr="002512A2">
        <w:rPr>
          <w:b/>
          <w:bCs/>
          <w:i/>
          <w:iCs/>
          <w:sz w:val="28"/>
          <w:szCs w:val="28"/>
        </w:rPr>
        <w:t xml:space="preserve">Срок реализации программы </w:t>
      </w:r>
      <w:r w:rsidRPr="002512A2">
        <w:rPr>
          <w:i/>
          <w:iCs/>
          <w:sz w:val="28"/>
          <w:szCs w:val="28"/>
        </w:rPr>
        <w:t>по предмету</w:t>
      </w:r>
      <w:r w:rsidRPr="00AB2109">
        <w:rPr>
          <w:sz w:val="28"/>
          <w:szCs w:val="28"/>
        </w:rPr>
        <w:t xml:space="preserve"> «Сольфеджио»</w:t>
      </w:r>
      <w:r w:rsidRPr="00AB2109">
        <w:rPr>
          <w:rStyle w:val="a2"/>
          <w:sz w:val="28"/>
          <w:szCs w:val="28"/>
          <w:lang w:eastAsia="en-US"/>
        </w:rPr>
        <w:t xml:space="preserve"> </w:t>
      </w:r>
      <w:r w:rsidRPr="00AB2109">
        <w:rPr>
          <w:sz w:val="28"/>
          <w:szCs w:val="28"/>
        </w:rPr>
        <w:t>для детей, поступивших в образовательное учреждение в первый класс в возрасте с шести лет шести месяцев до девяти лет, составляет 8 лет.</w:t>
      </w:r>
    </w:p>
    <w:p w:rsidR="00F004EC" w:rsidRPr="00F27449" w:rsidRDefault="00F004EC" w:rsidP="00EA28D3">
      <w:pPr>
        <w:pStyle w:val="ListParagraph"/>
        <w:spacing w:after="0" w:line="240" w:lineRule="auto"/>
        <w:ind w:left="0"/>
        <w:jc w:val="both"/>
        <w:rPr>
          <w:rStyle w:val="a2"/>
          <w:b w:val="0"/>
          <w:bCs w:val="0"/>
          <w:i w:val="0"/>
          <w:iCs w:val="0"/>
          <w:color w:val="auto"/>
          <w:spacing w:val="0"/>
          <w:sz w:val="28"/>
          <w:szCs w:val="28"/>
          <w:shd w:val="clear" w:color="auto" w:fill="auto"/>
          <w:lang w:eastAsia="en-US"/>
        </w:rPr>
      </w:pPr>
      <w:r w:rsidRPr="00B23667">
        <w:rPr>
          <w:rFonts w:ascii="Times New Roman" w:hAnsi="Times New Roman" w:cs="Times New Roman"/>
          <w:sz w:val="28"/>
          <w:szCs w:val="28"/>
        </w:rPr>
        <w:t>Срок реализации учебного предмета «Сольфеджио»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</w:t>
      </w:r>
    </w:p>
    <w:p w:rsidR="00F004EC" w:rsidRPr="00F27449" w:rsidRDefault="00F004EC" w:rsidP="00EA28D3">
      <w:pPr>
        <w:pStyle w:val="5"/>
        <w:numPr>
          <w:ilvl w:val="1"/>
          <w:numId w:val="16"/>
        </w:numPr>
        <w:shd w:val="clear" w:color="auto" w:fill="auto"/>
        <w:tabs>
          <w:tab w:val="left" w:pos="1252"/>
        </w:tabs>
        <w:spacing w:before="0" w:line="240" w:lineRule="auto"/>
        <w:ind w:left="0" w:right="20" w:firstLine="0"/>
        <w:jc w:val="both"/>
        <w:rPr>
          <w:sz w:val="28"/>
          <w:szCs w:val="28"/>
        </w:rPr>
      </w:pPr>
      <w:r w:rsidRPr="002512A2">
        <w:rPr>
          <w:rStyle w:val="a2"/>
          <w:sz w:val="28"/>
          <w:szCs w:val="28"/>
          <w:lang w:eastAsia="en-US"/>
        </w:rPr>
        <w:t>Объем учебного времени,</w:t>
      </w:r>
      <w:r w:rsidRPr="002512A2">
        <w:rPr>
          <w:sz w:val="28"/>
          <w:szCs w:val="28"/>
        </w:rPr>
        <w:t xml:space="preserve"> предусмотренный учебным планом образовательного учреждения на реализацию учебного предмета «Сольфеджио»: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118"/>
        <w:gridCol w:w="1987"/>
        <w:gridCol w:w="1992"/>
      </w:tblGrid>
      <w:tr w:rsidR="00F004EC" w:rsidRPr="0024545C">
        <w:trPr>
          <w:trHeight w:val="696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EA28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1- 8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004EC" w:rsidRPr="0024545C">
        <w:trPr>
          <w:trHeight w:val="115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</w:t>
            </w:r>
          </w:p>
          <w:p w:rsidR="00F004EC" w:rsidRPr="0024545C" w:rsidRDefault="00F004EC" w:rsidP="00B27DE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 xml:space="preserve"> (в часах)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641,5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82,5</w:t>
            </w:r>
          </w:p>
        </w:tc>
      </w:tr>
      <w:tr w:rsidR="00F004EC" w:rsidRPr="0024545C">
        <w:trPr>
          <w:trHeight w:val="475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378,5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49,5</w:t>
            </w:r>
          </w:p>
        </w:tc>
      </w:tr>
      <w:tr w:rsidR="00F004EC" w:rsidRPr="0024545C">
        <w:trPr>
          <w:trHeight w:val="672"/>
          <w:jc w:val="center"/>
        </w:trPr>
        <w:tc>
          <w:tcPr>
            <w:tcW w:w="4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часов на аудиторные занятия</w:t>
            </w:r>
          </w:p>
        </w:tc>
        <w:tc>
          <w:tcPr>
            <w:tcW w:w="1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04EC" w:rsidRPr="0024545C">
        <w:trPr>
          <w:trHeight w:val="480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263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F004EC" w:rsidRPr="0024545C">
        <w:trPr>
          <w:trHeight w:val="672"/>
          <w:jc w:val="center"/>
        </w:trPr>
        <w:tc>
          <w:tcPr>
            <w:tcW w:w="4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часов на внеаудиторные занятия</w:t>
            </w:r>
          </w:p>
        </w:tc>
        <w:tc>
          <w:tcPr>
            <w:tcW w:w="1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4EC" w:rsidRPr="0024545C" w:rsidRDefault="00F004EC" w:rsidP="00B27DE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04EC" w:rsidRDefault="00F004EC" w:rsidP="002512A2">
      <w:pPr>
        <w:pStyle w:val="5"/>
        <w:shd w:val="clear" w:color="auto" w:fill="auto"/>
        <w:tabs>
          <w:tab w:val="left" w:pos="1252"/>
        </w:tabs>
        <w:spacing w:before="0" w:line="240" w:lineRule="auto"/>
        <w:ind w:left="20" w:right="20" w:firstLine="0"/>
        <w:jc w:val="both"/>
        <w:rPr>
          <w:sz w:val="28"/>
          <w:szCs w:val="28"/>
        </w:rPr>
      </w:pPr>
    </w:p>
    <w:p w:rsidR="00F004EC" w:rsidRPr="00F27449" w:rsidRDefault="00F004EC" w:rsidP="00F27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449">
        <w:rPr>
          <w:rFonts w:ascii="Times New Roman" w:hAnsi="Times New Roman" w:cs="Times New Roman"/>
          <w:sz w:val="28"/>
          <w:szCs w:val="28"/>
        </w:rPr>
        <w:t>Объём учебного времени и виды учебной работы:</w:t>
      </w:r>
    </w:p>
    <w:p w:rsidR="00F004EC" w:rsidRPr="00EA28D3" w:rsidRDefault="00F004EC" w:rsidP="00AB210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27449">
        <w:rPr>
          <w:rFonts w:ascii="Times New Roman" w:hAnsi="Times New Roman" w:cs="Times New Roman"/>
          <w:sz w:val="28"/>
          <w:szCs w:val="28"/>
        </w:rPr>
        <w:t xml:space="preserve">Максимальная учебная </w:t>
      </w:r>
      <w:r w:rsidRPr="0095130F">
        <w:rPr>
          <w:rFonts w:ascii="Times New Roman" w:hAnsi="Times New Roman" w:cs="Times New Roman"/>
          <w:sz w:val="28"/>
          <w:szCs w:val="28"/>
        </w:rPr>
        <w:t>нагрузка 641.5 ч.</w:t>
      </w:r>
    </w:p>
    <w:p w:rsidR="00F004EC" w:rsidRPr="00F27449" w:rsidRDefault="00F004EC" w:rsidP="00AB2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449">
        <w:rPr>
          <w:rFonts w:ascii="Times New Roman" w:hAnsi="Times New Roman" w:cs="Times New Roman"/>
          <w:sz w:val="28"/>
          <w:szCs w:val="28"/>
        </w:rPr>
        <w:t xml:space="preserve">Обязательная аудиторная учебная </w:t>
      </w:r>
      <w:r w:rsidRPr="0095130F">
        <w:rPr>
          <w:rFonts w:ascii="Times New Roman" w:hAnsi="Times New Roman" w:cs="Times New Roman"/>
          <w:sz w:val="28"/>
          <w:szCs w:val="28"/>
        </w:rPr>
        <w:t>нагрузка 378.5 ч.</w:t>
      </w:r>
    </w:p>
    <w:p w:rsidR="00F004EC" w:rsidRPr="00F27449" w:rsidRDefault="00F004EC" w:rsidP="00AB2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449">
        <w:rPr>
          <w:rFonts w:ascii="Times New Roman" w:hAnsi="Times New Roman" w:cs="Times New Roman"/>
          <w:sz w:val="28"/>
          <w:szCs w:val="28"/>
        </w:rPr>
        <w:t>Самостоятельная работа обучающегося 263 ч.</w:t>
      </w:r>
    </w:p>
    <w:p w:rsidR="00F004EC" w:rsidRPr="00AB2109" w:rsidRDefault="00F004EC" w:rsidP="00AB2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AB2109" w:rsidRDefault="00F004EC" w:rsidP="00F27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9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1.4</w:t>
      </w:r>
      <w:r w:rsidRPr="0066197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619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Форма проведения учебных аудиторных занятий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2512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2109">
        <w:rPr>
          <w:rFonts w:ascii="Times New Roman" w:hAnsi="Times New Roman" w:cs="Times New Roman"/>
          <w:sz w:val="28"/>
          <w:szCs w:val="28"/>
        </w:rPr>
        <w:t>мелкогрупповая</w:t>
      </w:r>
      <w:r>
        <w:rPr>
          <w:rFonts w:ascii="Times New Roman" w:hAnsi="Times New Roman" w:cs="Times New Roman"/>
          <w:sz w:val="28"/>
          <w:szCs w:val="28"/>
        </w:rPr>
        <w:t xml:space="preserve"> (от 4 до 10 человек)</w:t>
      </w:r>
      <w:r w:rsidRPr="00AB21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04EC" w:rsidRDefault="00F004EC" w:rsidP="00F2744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Pr="00661971" w:rsidRDefault="00F004EC" w:rsidP="00F2744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619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1.5 Цель и задачи обучения.</w:t>
      </w:r>
    </w:p>
    <w:p w:rsidR="00F004EC" w:rsidRPr="00AB2109" w:rsidRDefault="00F004EC" w:rsidP="00AB21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 xml:space="preserve">Цель обучения: способствовать музыкальному воспитанию обучающихся, расширению их общего музыкального кругозора, формированию музыкального вкуса, развитию музыкального слуха, музыкальной памяти, мышления, творческих навыков. </w:t>
      </w:r>
    </w:p>
    <w:p w:rsidR="00F004EC" w:rsidRPr="00AB2109" w:rsidRDefault="00F004EC" w:rsidP="00AB21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 xml:space="preserve">Задачи обучения: </w:t>
      </w:r>
    </w:p>
    <w:p w:rsidR="00F004EC" w:rsidRPr="00AB2109" w:rsidRDefault="00F004EC" w:rsidP="00AB2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 xml:space="preserve">• целенаправленное систематическое развитие музыкально-слуховых способностей обучающихся, музыкального мышления и музыкальной памяти, как основу для практических навыков; </w:t>
      </w:r>
    </w:p>
    <w:p w:rsidR="00F004EC" w:rsidRPr="00AB2109" w:rsidRDefault="00F004EC" w:rsidP="00AB2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 xml:space="preserve">• воспитание основ аналитического восприятия, осознания некоторых закономерностей организации музыкального языка; </w:t>
      </w:r>
    </w:p>
    <w:p w:rsidR="00F004EC" w:rsidRPr="00AB2109" w:rsidRDefault="00F004EC" w:rsidP="00AB2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 xml:space="preserve">• формирование практических навыков и умение использовать их в комплексе, при исполнении музыкального материала, в творческих формах музицирования; </w:t>
      </w:r>
    </w:p>
    <w:p w:rsidR="00F004EC" w:rsidRPr="00AB2109" w:rsidRDefault="00F004EC" w:rsidP="00AB2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 xml:space="preserve">• выработка у обучающихся слуховых представлений. </w:t>
      </w:r>
    </w:p>
    <w:p w:rsidR="00F004EC" w:rsidRPr="00AB2109" w:rsidRDefault="00F004EC" w:rsidP="00AB21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>В работе над реализацией этих задач используются следующие формы работы и методы обучения:</w:t>
      </w:r>
    </w:p>
    <w:p w:rsidR="00F004EC" w:rsidRPr="00661971" w:rsidRDefault="00F004EC" w:rsidP="006619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19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1.6 Формы работы</w:t>
      </w:r>
      <w:r w:rsidRPr="0066197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F004EC" w:rsidRPr="00AB2109" w:rsidRDefault="00F004EC" w:rsidP="006619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 xml:space="preserve">• пение вокально-интонационных упражнений на основе внутриладовых тяготений; </w:t>
      </w:r>
    </w:p>
    <w:p w:rsidR="00F004EC" w:rsidRPr="00AB2109" w:rsidRDefault="00F004EC" w:rsidP="006619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>• сольфеджирование музыкальных примеров в одно- и двухго</w:t>
      </w:r>
      <w:r>
        <w:rPr>
          <w:rFonts w:ascii="Times New Roman" w:hAnsi="Times New Roman" w:cs="Times New Roman"/>
          <w:sz w:val="28"/>
          <w:szCs w:val="28"/>
        </w:rPr>
        <w:t xml:space="preserve">лосном изложении, в том числе – пение </w:t>
      </w:r>
      <w:r w:rsidRPr="00AB2109">
        <w:rPr>
          <w:rFonts w:ascii="Times New Roman" w:hAnsi="Times New Roman" w:cs="Times New Roman"/>
          <w:sz w:val="28"/>
          <w:szCs w:val="28"/>
        </w:rPr>
        <w:t xml:space="preserve">с листа; </w:t>
      </w:r>
    </w:p>
    <w:p w:rsidR="00F004EC" w:rsidRPr="00AB2109" w:rsidRDefault="00F004EC" w:rsidP="006619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 xml:space="preserve">• интонирование изучаемых аккордов и интервалов в ладу и вне лада; </w:t>
      </w:r>
    </w:p>
    <w:p w:rsidR="00F004EC" w:rsidRPr="00AB2109" w:rsidRDefault="00F004EC" w:rsidP="006619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 xml:space="preserve">• слуховой анализ музыкальных примеров и элементов музыкального языка; </w:t>
      </w:r>
    </w:p>
    <w:p w:rsidR="00F004EC" w:rsidRPr="00AB2109" w:rsidRDefault="00F004EC" w:rsidP="006619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 xml:space="preserve">• метроритмические упражнения (индивидуально и в ансамбле); </w:t>
      </w:r>
    </w:p>
    <w:p w:rsidR="00F004EC" w:rsidRPr="00AB2109" w:rsidRDefault="00F004EC" w:rsidP="006619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 xml:space="preserve">• различные виды творческих работ: подбор баса к мелодии, аккомпанемента, сочинение мелодии на заданный ритм или текст и т.д.; </w:t>
      </w:r>
    </w:p>
    <w:p w:rsidR="00F004EC" w:rsidRPr="00AB2109" w:rsidRDefault="00F004EC" w:rsidP="006619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>• транспонирование.</w:t>
      </w:r>
    </w:p>
    <w:p w:rsidR="00F004EC" w:rsidRPr="00AB2109" w:rsidRDefault="00F004EC" w:rsidP="006619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 xml:space="preserve">Методы обучения: </w:t>
      </w:r>
    </w:p>
    <w:p w:rsidR="00F004EC" w:rsidRPr="00AB2109" w:rsidRDefault="00F004EC" w:rsidP="006619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>• словесный;</w:t>
      </w:r>
    </w:p>
    <w:p w:rsidR="00F004EC" w:rsidRPr="00AB2109" w:rsidRDefault="00F004EC" w:rsidP="006619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>• наглядный;</w:t>
      </w:r>
    </w:p>
    <w:p w:rsidR="00F004EC" w:rsidRPr="00AB2109" w:rsidRDefault="00F004EC" w:rsidP="006619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 xml:space="preserve">• проблемно-поисковый; </w:t>
      </w:r>
    </w:p>
    <w:p w:rsidR="00F004EC" w:rsidRPr="00AB2109" w:rsidRDefault="00F004EC" w:rsidP="006619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 xml:space="preserve">• метод игровой мотивации (использование дидактических игр); </w:t>
      </w:r>
    </w:p>
    <w:p w:rsidR="00F004EC" w:rsidRDefault="00F004EC" w:rsidP="006619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t>• научный метод (использование тестов, таблиц, карточек индивидуального опроса).</w:t>
      </w:r>
    </w:p>
    <w:p w:rsidR="00F004EC" w:rsidRPr="00AB2109" w:rsidRDefault="00F004EC" w:rsidP="0066197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AB2109" w:rsidRDefault="00F004EC" w:rsidP="00EA28D3">
      <w:pPr>
        <w:pStyle w:val="51"/>
        <w:numPr>
          <w:ilvl w:val="1"/>
          <w:numId w:val="4"/>
        </w:numPr>
        <w:shd w:val="clear" w:color="auto" w:fill="auto"/>
        <w:tabs>
          <w:tab w:val="left" w:pos="0"/>
        </w:tabs>
        <w:spacing w:before="0" w:after="0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B2109">
        <w:rPr>
          <w:sz w:val="28"/>
          <w:szCs w:val="28"/>
        </w:rPr>
        <w:t>Обоснование структуры программы учебного предмета</w:t>
      </w:r>
    </w:p>
    <w:p w:rsidR="00F004EC" w:rsidRPr="00AB2109" w:rsidRDefault="00F004EC" w:rsidP="00661971">
      <w:pPr>
        <w:pStyle w:val="5"/>
        <w:shd w:val="clear" w:color="auto" w:fill="auto"/>
        <w:spacing w:before="0" w:line="240" w:lineRule="auto"/>
        <w:ind w:right="20" w:firstLine="0"/>
        <w:jc w:val="both"/>
        <w:rPr>
          <w:sz w:val="28"/>
          <w:szCs w:val="28"/>
        </w:rPr>
      </w:pPr>
      <w:r w:rsidRPr="00AB2109">
        <w:rPr>
          <w:sz w:val="28"/>
          <w:szCs w:val="28"/>
        </w:rPr>
        <w:t>Обоснованием структуры программы являются ФГТ, отражающие все аспекты работы преподавателя с учеником.</w:t>
      </w:r>
    </w:p>
    <w:p w:rsidR="00F004EC" w:rsidRPr="00AB2109" w:rsidRDefault="00F004EC" w:rsidP="00661971">
      <w:pPr>
        <w:pStyle w:val="5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 w:rsidRPr="00AB2109">
        <w:rPr>
          <w:sz w:val="28"/>
          <w:szCs w:val="28"/>
        </w:rPr>
        <w:t>Программа содержит следующие разделы:</w:t>
      </w:r>
    </w:p>
    <w:p w:rsidR="00F004EC" w:rsidRDefault="00F004EC" w:rsidP="00A92439">
      <w:pPr>
        <w:pStyle w:val="5"/>
        <w:numPr>
          <w:ilvl w:val="0"/>
          <w:numId w:val="3"/>
        </w:numPr>
        <w:shd w:val="clear" w:color="auto" w:fill="auto"/>
        <w:tabs>
          <w:tab w:val="left" w:pos="750"/>
        </w:tabs>
        <w:spacing w:before="0" w:after="372" w:line="240" w:lineRule="auto"/>
        <w:ind w:right="20" w:firstLine="0"/>
        <w:jc w:val="both"/>
        <w:rPr>
          <w:sz w:val="28"/>
          <w:szCs w:val="28"/>
        </w:rPr>
      </w:pPr>
      <w:r w:rsidRPr="00AB2109">
        <w:rPr>
          <w:sz w:val="28"/>
          <w:szCs w:val="28"/>
        </w:rPr>
        <w:t>сведения о затратах учебного времени, предусмотренного на освоение учебного предмета;</w:t>
      </w:r>
    </w:p>
    <w:p w:rsidR="00F004EC" w:rsidRDefault="00F004EC" w:rsidP="00A92439">
      <w:pPr>
        <w:pStyle w:val="5"/>
        <w:numPr>
          <w:ilvl w:val="0"/>
          <w:numId w:val="3"/>
        </w:numPr>
        <w:shd w:val="clear" w:color="auto" w:fill="auto"/>
        <w:tabs>
          <w:tab w:val="left" w:pos="750"/>
        </w:tabs>
        <w:spacing w:before="0" w:after="372" w:line="240" w:lineRule="auto"/>
        <w:ind w:right="20" w:firstLine="0"/>
        <w:jc w:val="both"/>
        <w:rPr>
          <w:sz w:val="28"/>
          <w:szCs w:val="28"/>
        </w:rPr>
      </w:pPr>
      <w:r w:rsidRPr="00360056">
        <w:rPr>
          <w:sz w:val="28"/>
          <w:szCs w:val="28"/>
        </w:rPr>
        <w:t>распределение учебного материала по годам обучения;</w:t>
      </w:r>
    </w:p>
    <w:p w:rsidR="00F004EC" w:rsidRDefault="00F004EC" w:rsidP="00A92439">
      <w:pPr>
        <w:pStyle w:val="5"/>
        <w:numPr>
          <w:ilvl w:val="0"/>
          <w:numId w:val="3"/>
        </w:numPr>
        <w:shd w:val="clear" w:color="auto" w:fill="auto"/>
        <w:tabs>
          <w:tab w:val="left" w:pos="766"/>
        </w:tabs>
        <w:spacing w:before="0" w:after="372" w:line="240" w:lineRule="auto"/>
        <w:ind w:right="20" w:firstLine="0"/>
        <w:jc w:val="both"/>
        <w:rPr>
          <w:sz w:val="28"/>
          <w:szCs w:val="28"/>
        </w:rPr>
      </w:pPr>
      <w:r w:rsidRPr="00360056">
        <w:rPr>
          <w:sz w:val="28"/>
          <w:szCs w:val="28"/>
        </w:rPr>
        <w:t>описание дидактических единиц учебного предмета;</w:t>
      </w:r>
    </w:p>
    <w:p w:rsidR="00F004EC" w:rsidRDefault="00F004EC" w:rsidP="00A92439">
      <w:pPr>
        <w:pStyle w:val="5"/>
        <w:numPr>
          <w:ilvl w:val="0"/>
          <w:numId w:val="3"/>
        </w:numPr>
        <w:shd w:val="clear" w:color="auto" w:fill="auto"/>
        <w:tabs>
          <w:tab w:val="left" w:pos="775"/>
        </w:tabs>
        <w:spacing w:before="0" w:after="372" w:line="240" w:lineRule="auto"/>
        <w:ind w:right="20" w:firstLine="0"/>
        <w:jc w:val="both"/>
        <w:rPr>
          <w:sz w:val="28"/>
          <w:szCs w:val="28"/>
        </w:rPr>
      </w:pPr>
      <w:r w:rsidRPr="00360056">
        <w:rPr>
          <w:sz w:val="28"/>
          <w:szCs w:val="28"/>
        </w:rPr>
        <w:t>требования к уровню подготовки обучающихся;</w:t>
      </w:r>
    </w:p>
    <w:p w:rsidR="00F004EC" w:rsidRDefault="00F004EC" w:rsidP="00A92439">
      <w:pPr>
        <w:pStyle w:val="5"/>
        <w:numPr>
          <w:ilvl w:val="0"/>
          <w:numId w:val="3"/>
        </w:numPr>
        <w:shd w:val="clear" w:color="auto" w:fill="auto"/>
        <w:tabs>
          <w:tab w:val="left" w:pos="770"/>
        </w:tabs>
        <w:spacing w:before="0" w:after="372" w:line="240" w:lineRule="auto"/>
        <w:ind w:right="20" w:firstLine="0"/>
        <w:jc w:val="both"/>
        <w:rPr>
          <w:sz w:val="28"/>
          <w:szCs w:val="28"/>
        </w:rPr>
      </w:pPr>
      <w:r w:rsidRPr="00360056">
        <w:rPr>
          <w:sz w:val="28"/>
          <w:szCs w:val="28"/>
        </w:rPr>
        <w:t>формы и методы контроля, система оценок;</w:t>
      </w:r>
    </w:p>
    <w:p w:rsidR="00F004EC" w:rsidRPr="00360056" w:rsidRDefault="00F004EC" w:rsidP="00A92439">
      <w:pPr>
        <w:pStyle w:val="5"/>
        <w:numPr>
          <w:ilvl w:val="0"/>
          <w:numId w:val="3"/>
        </w:numPr>
        <w:shd w:val="clear" w:color="auto" w:fill="auto"/>
        <w:tabs>
          <w:tab w:val="left" w:pos="770"/>
        </w:tabs>
        <w:spacing w:before="0" w:after="372" w:line="240" w:lineRule="auto"/>
        <w:ind w:right="20" w:firstLine="0"/>
        <w:jc w:val="both"/>
        <w:rPr>
          <w:sz w:val="28"/>
          <w:szCs w:val="28"/>
        </w:rPr>
      </w:pPr>
      <w:r w:rsidRPr="00360056">
        <w:rPr>
          <w:sz w:val="28"/>
          <w:szCs w:val="28"/>
        </w:rPr>
        <w:t>методическое обеспечение учебного процесса.</w:t>
      </w:r>
    </w:p>
    <w:p w:rsidR="00F004EC" w:rsidRPr="00AB2109" w:rsidRDefault="00F004EC" w:rsidP="00AB2109">
      <w:pPr>
        <w:pStyle w:val="5"/>
        <w:shd w:val="clear" w:color="auto" w:fill="auto"/>
        <w:spacing w:before="0" w:after="188" w:line="240" w:lineRule="auto"/>
        <w:ind w:left="20" w:right="20" w:firstLine="700"/>
        <w:jc w:val="both"/>
        <w:rPr>
          <w:sz w:val="28"/>
          <w:szCs w:val="28"/>
        </w:rPr>
      </w:pPr>
      <w:r w:rsidRPr="00AB2109">
        <w:rPr>
          <w:sz w:val="28"/>
          <w:szCs w:val="28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F004EC" w:rsidRPr="00AB2109" w:rsidRDefault="00F004EC" w:rsidP="00A92439">
      <w:pPr>
        <w:pStyle w:val="10"/>
        <w:numPr>
          <w:ilvl w:val="1"/>
          <w:numId w:val="4"/>
        </w:numPr>
        <w:shd w:val="clear" w:color="auto" w:fill="auto"/>
        <w:tabs>
          <w:tab w:val="left" w:pos="913"/>
        </w:tabs>
        <w:spacing w:before="0" w:line="240" w:lineRule="auto"/>
        <w:ind w:right="20"/>
        <w:rPr>
          <w:sz w:val="28"/>
          <w:szCs w:val="28"/>
        </w:rPr>
      </w:pPr>
      <w:bookmarkStart w:id="1" w:name="bookmark1"/>
      <w:r>
        <w:rPr>
          <w:sz w:val="28"/>
          <w:szCs w:val="28"/>
        </w:rPr>
        <w:t xml:space="preserve"> </w:t>
      </w:r>
      <w:r w:rsidRPr="00AB2109">
        <w:rPr>
          <w:sz w:val="28"/>
          <w:szCs w:val="28"/>
        </w:rPr>
        <w:t>Описание материально-технических условий реализации учебного предмета</w:t>
      </w:r>
      <w:bookmarkEnd w:id="1"/>
    </w:p>
    <w:p w:rsidR="00F004EC" w:rsidRPr="00AB2109" w:rsidRDefault="00F004EC" w:rsidP="00AB2109">
      <w:pPr>
        <w:pStyle w:val="5"/>
        <w:shd w:val="clear" w:color="auto" w:fill="auto"/>
        <w:spacing w:before="0" w:line="240" w:lineRule="auto"/>
        <w:ind w:left="20" w:right="20" w:firstLine="700"/>
        <w:jc w:val="both"/>
        <w:rPr>
          <w:sz w:val="28"/>
          <w:szCs w:val="28"/>
        </w:rPr>
      </w:pPr>
      <w:r w:rsidRPr="00AB2109">
        <w:rPr>
          <w:sz w:val="28"/>
          <w:szCs w:val="28"/>
        </w:rPr>
        <w:t>Материально-техническая база образовательного учреждения должна соответствовать санитарным и противопожарным нормам, нормам охраны труда.</w:t>
      </w:r>
    </w:p>
    <w:p w:rsidR="00F004EC" w:rsidRPr="00AB2109" w:rsidRDefault="00F004EC" w:rsidP="00AB2109">
      <w:pPr>
        <w:pStyle w:val="5"/>
        <w:shd w:val="clear" w:color="auto" w:fill="auto"/>
        <w:spacing w:before="0" w:after="180" w:line="240" w:lineRule="auto"/>
        <w:ind w:left="20" w:right="20" w:firstLine="700"/>
        <w:jc w:val="both"/>
        <w:rPr>
          <w:sz w:val="28"/>
          <w:szCs w:val="28"/>
        </w:rPr>
      </w:pPr>
      <w:r w:rsidRPr="00AB2109">
        <w:rPr>
          <w:sz w:val="28"/>
          <w:szCs w:val="28"/>
        </w:rPr>
        <w:t>Реализация программы учебного предмета «Сольфеджио» обеспечивается доступом каждого обучающегося к библиотечным фондам. Во время самостоятельной работы обучающиеся могут быть обеспечены доступом к сети Интернет.</w:t>
      </w:r>
    </w:p>
    <w:p w:rsidR="00F004EC" w:rsidRPr="00AB2109" w:rsidRDefault="00F004EC" w:rsidP="00AB2109">
      <w:pPr>
        <w:pStyle w:val="5"/>
        <w:shd w:val="clear" w:color="auto" w:fill="auto"/>
        <w:spacing w:before="0" w:after="180" w:line="240" w:lineRule="auto"/>
        <w:ind w:left="20" w:right="20" w:firstLine="700"/>
        <w:jc w:val="both"/>
        <w:rPr>
          <w:sz w:val="28"/>
          <w:szCs w:val="28"/>
        </w:rPr>
      </w:pPr>
      <w:r w:rsidRPr="00AB2109">
        <w:rPr>
          <w:sz w:val="28"/>
          <w:szCs w:val="28"/>
        </w:rPr>
        <w:t>Библиотечный фонд детской школы искусств укомплектовывается печатными и/или электронными изданиями основной и дополнительной учебной и учебно-методической литературы по учебному предмету «Сольфеджио»,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произведений. Основной учебной литературой по учебному предмету «Сольфеджио» обеспечивается каждый обучающийся.</w:t>
      </w:r>
    </w:p>
    <w:p w:rsidR="00F004EC" w:rsidRPr="00AB2109" w:rsidRDefault="00F004EC" w:rsidP="00F27449">
      <w:pPr>
        <w:pStyle w:val="5"/>
        <w:shd w:val="clear" w:color="auto" w:fill="auto"/>
        <w:spacing w:before="0" w:after="364" w:line="240" w:lineRule="auto"/>
        <w:ind w:left="20" w:right="20" w:firstLine="700"/>
        <w:jc w:val="both"/>
        <w:rPr>
          <w:sz w:val="28"/>
          <w:szCs w:val="28"/>
        </w:rPr>
      </w:pPr>
      <w:r w:rsidRPr="00AB2109">
        <w:rPr>
          <w:sz w:val="28"/>
          <w:szCs w:val="28"/>
        </w:rPr>
        <w:t>Учебные аудитории, предназначенные для реализации учебного предмета «Сольфеджио», оснащаются пианино или роялями, звукотехническим оборудованием, учебной мебелью (досками, столами, стульями, стеллажами, шкафами) и оформляются наглядными пособиями.</w:t>
      </w:r>
    </w:p>
    <w:p w:rsidR="00F004EC" w:rsidRPr="00F27449" w:rsidRDefault="00F004EC" w:rsidP="00EA28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449">
        <w:rPr>
          <w:rFonts w:ascii="Times New Roman" w:hAnsi="Times New Roman" w:cs="Times New Roman"/>
          <w:sz w:val="28"/>
          <w:szCs w:val="28"/>
        </w:rPr>
        <w:t>В младших классах активно используется</w:t>
      </w:r>
      <w:r>
        <w:rPr>
          <w:rFonts w:ascii="Times New Roman" w:hAnsi="Times New Roman" w:cs="Times New Roman"/>
          <w:sz w:val="28"/>
          <w:szCs w:val="28"/>
        </w:rPr>
        <w:t xml:space="preserve"> наглядный материал - карточки (римские цифры, обозначения интервалов, обозначения ритмических длительностей, музыкальных размеров, знаков альтерации и пауз, аккордов, ритмическое «лото», «домино» и др.), болгарская «столбица» (</w:t>
      </w:r>
      <w:r w:rsidRPr="00F27449">
        <w:rPr>
          <w:rFonts w:ascii="Times New Roman" w:hAnsi="Times New Roman" w:cs="Times New Roman"/>
          <w:sz w:val="28"/>
          <w:szCs w:val="28"/>
        </w:rPr>
        <w:t>«лесенка», изображающая строение мажорной и минорной гаммы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27449">
        <w:rPr>
          <w:rFonts w:ascii="Times New Roman" w:hAnsi="Times New Roman" w:cs="Times New Roman"/>
          <w:sz w:val="28"/>
          <w:szCs w:val="28"/>
        </w:rPr>
        <w:t>. В старших классах применяются плакаты с информацией по основным теоретическим сведениям</w:t>
      </w:r>
      <w:r>
        <w:rPr>
          <w:rFonts w:ascii="Times New Roman" w:hAnsi="Times New Roman" w:cs="Times New Roman"/>
          <w:sz w:val="28"/>
          <w:szCs w:val="28"/>
        </w:rPr>
        <w:t xml:space="preserve"> (схемы, уравнения, примеры, ритмические партитуры и др.)</w:t>
      </w:r>
      <w:r w:rsidRPr="00F27449">
        <w:rPr>
          <w:rFonts w:ascii="Times New Roman" w:hAnsi="Times New Roman" w:cs="Times New Roman"/>
          <w:sz w:val="28"/>
          <w:szCs w:val="28"/>
        </w:rPr>
        <w:t>.</w:t>
      </w:r>
    </w:p>
    <w:p w:rsidR="00F004EC" w:rsidRPr="00F27449" w:rsidRDefault="00F004EC" w:rsidP="00EA28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449">
        <w:rPr>
          <w:rFonts w:ascii="Times New Roman" w:hAnsi="Times New Roman" w:cs="Times New Roman"/>
          <w:sz w:val="28"/>
          <w:szCs w:val="28"/>
        </w:rPr>
        <w:t>Дидактический материал подбирается педагогом на основе существующих методических пособий, учебников, сборников для сольфеджирования, сборников диктантов, а также разрабатывается педагогом самостоятельно.</w:t>
      </w:r>
    </w:p>
    <w:p w:rsidR="00F004EC" w:rsidRDefault="00F004EC" w:rsidP="001D287D">
      <w:pPr>
        <w:pStyle w:val="ListParagraph"/>
        <w:spacing w:after="0" w:line="360" w:lineRule="auto"/>
        <w:ind w:left="37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1D287D" w:rsidRDefault="00F004EC" w:rsidP="001D287D">
      <w:pPr>
        <w:pStyle w:val="ListParagraph"/>
        <w:spacing w:after="0" w:line="360" w:lineRule="auto"/>
        <w:ind w:left="37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287D">
        <w:rPr>
          <w:rFonts w:ascii="Times New Roman" w:hAnsi="Times New Roman" w:cs="Times New Roman"/>
          <w:b/>
          <w:bCs/>
          <w:sz w:val="28"/>
          <w:szCs w:val="28"/>
        </w:rPr>
        <w:t>II. Содержание учебного предмета</w:t>
      </w:r>
    </w:p>
    <w:p w:rsidR="00F004EC" w:rsidRPr="001D287D" w:rsidRDefault="00F004EC" w:rsidP="00EA28D3">
      <w:pPr>
        <w:pStyle w:val="ListParagraph"/>
        <w:numPr>
          <w:ilvl w:val="1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287D">
        <w:rPr>
          <w:rFonts w:ascii="Times New Roman" w:hAnsi="Times New Roman" w:cs="Times New Roman"/>
          <w:sz w:val="28"/>
          <w:szCs w:val="28"/>
        </w:rPr>
        <w:t>Учебный предмет сольфеджио неразрывно связан с другими учебными предметами, поскольку направлен на развитие музыкального слуха, музыкальной памяти, творческого мышления. Умения и навыки интонирования, чтения с листа, слухового анализа, в том числе, анализа музыкальных форм, импровизации и сочинения являются необходимыми для успешн</w:t>
      </w:r>
      <w:r>
        <w:rPr>
          <w:rFonts w:ascii="Times New Roman" w:hAnsi="Times New Roman" w:cs="Times New Roman"/>
          <w:sz w:val="28"/>
          <w:szCs w:val="28"/>
        </w:rPr>
        <w:t xml:space="preserve">ого овладения учениками другими </w:t>
      </w:r>
      <w:r w:rsidRPr="001D287D">
        <w:rPr>
          <w:rFonts w:ascii="Times New Roman" w:hAnsi="Times New Roman" w:cs="Times New Roman"/>
          <w:sz w:val="28"/>
          <w:szCs w:val="28"/>
        </w:rPr>
        <w:t>учебными предметами (сольное и ансамблевое инструментальное исполнительство, хоровой к</w:t>
      </w:r>
      <w:r>
        <w:rPr>
          <w:rFonts w:ascii="Times New Roman" w:hAnsi="Times New Roman" w:cs="Times New Roman"/>
          <w:sz w:val="28"/>
          <w:szCs w:val="28"/>
        </w:rPr>
        <w:t>ласс, оркестровый класс и пр.</w:t>
      </w:r>
      <w:r w:rsidRPr="001D287D">
        <w:rPr>
          <w:rFonts w:ascii="Times New Roman" w:hAnsi="Times New Roman" w:cs="Times New Roman"/>
          <w:sz w:val="28"/>
          <w:szCs w:val="28"/>
        </w:rPr>
        <w:t>).</w:t>
      </w:r>
    </w:p>
    <w:p w:rsidR="00F004EC" w:rsidRPr="001D287D" w:rsidRDefault="00F004EC" w:rsidP="00EA28D3">
      <w:pPr>
        <w:pStyle w:val="ListParagraph"/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D287D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</w:p>
    <w:p w:rsidR="00F004EC" w:rsidRPr="001D287D" w:rsidRDefault="00F004EC" w:rsidP="00EA28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87D">
        <w:rPr>
          <w:rFonts w:ascii="Times New Roman" w:hAnsi="Times New Roman" w:cs="Times New Roman"/>
          <w:sz w:val="28"/>
          <w:szCs w:val="28"/>
        </w:rPr>
        <w:t xml:space="preserve">Учебно-тематический план содержит примерное распределение учебного материала каждого класса в течение всего срока обучения. Занятия проводятся в форме групповых уроков. В первом классе – 1 академический час в неделю (40 минут), со 2 по 9 класс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D287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четвертях </w:t>
      </w:r>
      <w:r w:rsidRPr="001D287D">
        <w:rPr>
          <w:rFonts w:ascii="Times New Roman" w:hAnsi="Times New Roman" w:cs="Times New Roman"/>
          <w:sz w:val="28"/>
          <w:szCs w:val="28"/>
        </w:rPr>
        <w:t xml:space="preserve"> – 1 академический час в неделю, 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D2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D287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четвертях </w:t>
      </w:r>
      <w:r w:rsidRPr="001D287D">
        <w:rPr>
          <w:rFonts w:ascii="Times New Roman" w:hAnsi="Times New Roman" w:cs="Times New Roman"/>
          <w:sz w:val="28"/>
          <w:szCs w:val="28"/>
        </w:rPr>
        <w:t xml:space="preserve"> – 2 акад. часа в неделю (в среднем 1,5 акад. часа в неделю)</w:t>
      </w:r>
      <w:r>
        <w:rPr>
          <w:rFonts w:ascii="Times New Roman" w:hAnsi="Times New Roman" w:cs="Times New Roman"/>
          <w:sz w:val="28"/>
          <w:szCs w:val="28"/>
        </w:rPr>
        <w:t>, что связано с постепенным наращиванием нагрузки (привыкание к нагрузке учащихся)</w:t>
      </w:r>
      <w:r w:rsidRPr="001D287D">
        <w:rPr>
          <w:rFonts w:ascii="Times New Roman" w:hAnsi="Times New Roman" w:cs="Times New Roman"/>
          <w:sz w:val="28"/>
          <w:szCs w:val="28"/>
        </w:rPr>
        <w:t>.</w:t>
      </w:r>
    </w:p>
    <w:p w:rsidR="00F004EC" w:rsidRPr="001D287D" w:rsidRDefault="00F004EC" w:rsidP="00EA28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87D">
        <w:rPr>
          <w:rFonts w:ascii="Times New Roman" w:hAnsi="Times New Roman" w:cs="Times New Roman"/>
          <w:sz w:val="28"/>
          <w:szCs w:val="28"/>
        </w:rPr>
        <w:t>Преподаватель может спланировать порядок изучения тем исходя из особенностей каждой учебной группы, собственного опыта, сложившихся педагогических традиций.</w:t>
      </w:r>
    </w:p>
    <w:p w:rsidR="00F004EC" w:rsidRPr="001D287D" w:rsidRDefault="00F004EC" w:rsidP="00EA28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87D">
        <w:rPr>
          <w:rFonts w:ascii="Times New Roman" w:hAnsi="Times New Roman" w:cs="Times New Roman"/>
          <w:sz w:val="28"/>
          <w:szCs w:val="28"/>
        </w:rPr>
        <w:t>При планировании содержания занятий необходимо учитывать, что гармоничное и эффективное развитие музыкального слуха, музыкальной памяти, музыкального мышления возможно лишь в случае регулярного обращения на каждом уроке к различным формам работы (сольфеджирование, слуховой анализ, запись диктантов, интонационные, ритмические, творческие упражнения) независимо от изучаемой в данный момент темы.</w:t>
      </w:r>
    </w:p>
    <w:p w:rsidR="00F004EC" w:rsidRPr="00896BC8" w:rsidRDefault="00F004EC" w:rsidP="00EA28D3">
      <w:pPr>
        <w:pStyle w:val="ListParagraph"/>
        <w:numPr>
          <w:ilvl w:val="0"/>
          <w:numId w:val="17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2109">
        <w:rPr>
          <w:rFonts w:ascii="Times New Roman" w:hAnsi="Times New Roman" w:cs="Times New Roman"/>
          <w:sz w:val="28"/>
          <w:szCs w:val="28"/>
        </w:rPr>
        <w:br w:type="page"/>
      </w:r>
      <w:bookmarkEnd w:id="0"/>
      <w:r w:rsidRPr="00896BC8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</w:p>
    <w:p w:rsidR="00F004EC" w:rsidRPr="00896BC8" w:rsidRDefault="00F004EC" w:rsidP="00896BC8">
      <w:pPr>
        <w:pStyle w:val="ListParagraph"/>
        <w:spacing w:after="0" w:line="240" w:lineRule="auto"/>
        <w:ind w:left="45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004EC" w:rsidRPr="00896BC8" w:rsidRDefault="00F004EC" w:rsidP="00896BC8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</w:pPr>
      <w:r w:rsidRPr="00896BC8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Срок обучения 8 (9) лет </w:t>
      </w:r>
      <w:r w:rsidRPr="00896BC8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1 класс</w:t>
      </w:r>
    </w:p>
    <w:tbl>
      <w:tblPr>
        <w:tblpPr w:leftFromText="180" w:rightFromText="180" w:vertAnchor="text" w:horzAnchor="margin" w:tblpX="40" w:tblpY="632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507"/>
        <w:gridCol w:w="2553"/>
        <w:gridCol w:w="1618"/>
        <w:gridCol w:w="1565"/>
        <w:gridCol w:w="1411"/>
        <w:gridCol w:w="1546"/>
      </w:tblGrid>
      <w:tr w:rsidR="00F004EC" w:rsidRPr="0024545C">
        <w:trPr>
          <w:trHeight w:hRule="exact" w:val="377"/>
        </w:trPr>
        <w:tc>
          <w:tcPr>
            <w:tcW w:w="5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5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right="739" w:firstLine="5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Наименование </w:t>
            </w:r>
            <w:r w:rsidRPr="0024545C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раздела, темы</w:t>
            </w:r>
          </w:p>
        </w:tc>
        <w:tc>
          <w:tcPr>
            <w:tcW w:w="16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-123" w:firstLine="123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Вид </w:t>
            </w:r>
            <w:r w:rsidRPr="0024545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учебного </w:t>
            </w:r>
            <w:r w:rsidRPr="0024545C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452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Общий объем времени (в часах)</w:t>
            </w:r>
          </w:p>
        </w:tc>
      </w:tr>
      <w:tr w:rsidR="00F004EC" w:rsidRPr="0024545C">
        <w:trPr>
          <w:trHeight w:hRule="exact" w:val="1039"/>
        </w:trPr>
        <w:tc>
          <w:tcPr>
            <w:tcW w:w="5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right="739" w:firstLine="5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6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Максимальн</w:t>
            </w:r>
            <w:r w:rsidRPr="0024545C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ая учебная нагрузка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Самостоя-</w:t>
            </w:r>
          </w:p>
          <w:p w:rsidR="00F004EC" w:rsidRPr="0024545C" w:rsidRDefault="00F004EC" w:rsidP="005B70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тел</w:t>
            </w:r>
            <w:r w:rsidRPr="0024545C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ьная </w:t>
            </w:r>
            <w:r w:rsidRPr="0024545C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работа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Аудиторные </w:t>
            </w:r>
            <w:r w:rsidRPr="0024545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занятия</w:t>
            </w:r>
          </w:p>
        </w:tc>
      </w:tr>
      <w:tr w:rsidR="00F004EC" w:rsidRPr="0024545C">
        <w:trPr>
          <w:trHeight w:hRule="exact" w:val="435"/>
        </w:trPr>
        <w:tc>
          <w:tcPr>
            <w:tcW w:w="920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  <w:lang w:val="en-US"/>
              </w:rPr>
              <w:t>I</w:t>
            </w:r>
            <w:r w:rsidRPr="0024545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 xml:space="preserve"> полугодие</w:t>
            </w:r>
          </w:p>
        </w:tc>
      </w:tr>
      <w:tr w:rsidR="00F004EC" w:rsidRPr="0024545C">
        <w:trPr>
          <w:trHeight w:hRule="exact" w:val="568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1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A28D3">
            <w:pPr>
              <w:shd w:val="clear" w:color="auto" w:fill="FFFFFF"/>
              <w:ind w:firstLine="5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Нотная грамота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927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1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right="739" w:firstLine="5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Гамма До мажор. </w:t>
            </w:r>
            <w:r w:rsidRPr="0024545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Устойчивые и </w:t>
            </w:r>
            <w:r w:rsidRPr="0024545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неустойчивые </w:t>
            </w:r>
            <w:r w:rsidRPr="0024545C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ступени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557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1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right="739" w:firstLine="5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Разрешение неустойчивых </w:t>
            </w: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ступеней, вводные </w:t>
            </w:r>
            <w:r w:rsidRPr="0024545C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звуки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1903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1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right="739" w:firstLine="5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Опевание устойчивых </w:t>
            </w: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ступеней. Тоническое </w:t>
            </w:r>
            <w:r w:rsidRPr="0024545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трезвучие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768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right="739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Длительности, </w:t>
            </w: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размер, такт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68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1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101" w:right="110" w:firstLine="3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521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Размер 2/4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78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right="43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Изучение </w:t>
            </w:r>
            <w:r w:rsidRPr="0024545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гаммы Соль мажор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451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Размер 3/4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14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Ритмические диктанты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714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2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101" w:right="110" w:firstLine="3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431"/>
        </w:trPr>
        <w:tc>
          <w:tcPr>
            <w:tcW w:w="92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2454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полугодие</w:t>
            </w:r>
          </w:p>
        </w:tc>
      </w:tr>
      <w:tr w:rsidR="00F004EC" w:rsidRPr="0024545C">
        <w:trPr>
          <w:trHeight w:hRule="exact" w:val="873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2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right="43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Изучение  </w:t>
            </w:r>
            <w:r w:rsidRPr="0024545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гаммы  Ре мажор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873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2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right="43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Изучение  </w:t>
            </w:r>
            <w:r w:rsidRPr="0024545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гаммы Фа мажор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689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right="307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Гамма ля минор 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101" w:right="110" w:firstLine="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768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right="902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Знакомство с </w:t>
            </w:r>
            <w:r w:rsidRPr="0024545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интервалами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054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spacing w:after="0" w:line="240" w:lineRule="auto"/>
              <w:ind w:right="72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Затакт четверть, две </w:t>
            </w:r>
            <w:r w:rsidRPr="0024545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восьмые в размере</w:t>
            </w:r>
          </w:p>
          <w:p w:rsidR="00F004EC" w:rsidRPr="0024545C" w:rsidRDefault="00F004EC" w:rsidP="005B70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2/4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1268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spacing w:after="0" w:line="240" w:lineRule="auto"/>
              <w:ind w:right="53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Запись </w:t>
            </w:r>
            <w:r w:rsidRPr="0024545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одноголосных </w:t>
            </w:r>
            <w:r w:rsidRPr="0024545C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диктантов в размере</w:t>
            </w:r>
          </w:p>
          <w:p w:rsidR="00F004EC" w:rsidRPr="0024545C" w:rsidRDefault="00F004EC" w:rsidP="005B70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2/4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03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403537">
            <w:pPr>
              <w:shd w:val="clear" w:color="auto" w:fill="FFFFFF"/>
              <w:ind w:left="2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40353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403537">
            <w:pPr>
              <w:shd w:val="clear" w:color="auto" w:fill="FFFFFF"/>
              <w:ind w:left="101" w:right="110" w:firstLine="3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403537">
            <w:pPr>
              <w:shd w:val="clear" w:color="auto" w:fill="FFFFFF"/>
              <w:ind w:left="595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40353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40353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778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right="34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Размер 4/4 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1078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2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403537">
            <w:pPr>
              <w:shd w:val="clear" w:color="auto" w:fill="FFFFFF"/>
              <w:spacing w:after="0" w:line="240" w:lineRule="auto"/>
              <w:ind w:right="34" w:hanging="6"/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Запись ритмических диктантов в 2/4, 3/4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078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2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403537">
            <w:pPr>
              <w:shd w:val="clear" w:color="auto" w:fill="FFFFFF"/>
              <w:spacing w:after="0" w:line="240" w:lineRule="auto"/>
              <w:ind w:right="34" w:hanging="6"/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Сочинение ритмических диктантов в 2/4, 3/4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547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Повторение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60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68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009BC">
            <w:pPr>
              <w:shd w:val="clear" w:color="auto" w:fill="FFFFFF"/>
              <w:ind w:hanging="5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>Промежуточный контроль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101" w:right="110" w:firstLine="3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95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557"/>
        </w:trPr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ИТОГО: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ind w:left="5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B703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32</w:t>
            </w:r>
          </w:p>
        </w:tc>
      </w:tr>
    </w:tbl>
    <w:p w:rsidR="00F004EC" w:rsidRDefault="00F004EC" w:rsidP="00896BC8">
      <w:pPr>
        <w:shd w:val="clear" w:color="auto" w:fill="FFFFFF"/>
        <w:spacing w:before="283" w:line="360" w:lineRule="auto"/>
        <w:ind w:left="4694"/>
        <w:rPr>
          <w:sz w:val="28"/>
          <w:szCs w:val="28"/>
        </w:rPr>
      </w:pPr>
    </w:p>
    <w:p w:rsidR="00F004EC" w:rsidRDefault="00F004EC" w:rsidP="00896BC8">
      <w:pPr>
        <w:shd w:val="clear" w:color="auto" w:fill="FFFFFF"/>
        <w:spacing w:before="283" w:line="360" w:lineRule="auto"/>
        <w:ind w:left="4694"/>
        <w:rPr>
          <w:sz w:val="28"/>
          <w:szCs w:val="28"/>
        </w:rPr>
      </w:pPr>
    </w:p>
    <w:p w:rsidR="00F004EC" w:rsidRDefault="00F004EC" w:rsidP="00896BC8">
      <w:pPr>
        <w:shd w:val="clear" w:color="auto" w:fill="FFFFFF"/>
        <w:spacing w:before="283" w:line="360" w:lineRule="auto"/>
        <w:ind w:left="4694"/>
        <w:rPr>
          <w:sz w:val="28"/>
          <w:szCs w:val="28"/>
        </w:rPr>
      </w:pPr>
    </w:p>
    <w:p w:rsidR="00F004EC" w:rsidRDefault="00F004EC" w:rsidP="00896BC8">
      <w:pPr>
        <w:shd w:val="clear" w:color="auto" w:fill="FFFFFF"/>
        <w:spacing w:before="283" w:line="360" w:lineRule="auto"/>
        <w:ind w:left="4694"/>
        <w:rPr>
          <w:sz w:val="28"/>
          <w:szCs w:val="28"/>
        </w:rPr>
      </w:pPr>
    </w:p>
    <w:p w:rsidR="00F004EC" w:rsidRPr="0079677D" w:rsidRDefault="00F004EC" w:rsidP="00BB749C">
      <w:pPr>
        <w:shd w:val="clear" w:color="auto" w:fill="FFFFFF"/>
        <w:spacing w:before="283" w:line="360" w:lineRule="auto"/>
        <w:ind w:left="4694"/>
        <w:rPr>
          <w:rFonts w:ascii="Times New Roman" w:hAnsi="Times New Roman" w:cs="Times New Roman"/>
          <w:sz w:val="32"/>
          <w:szCs w:val="32"/>
        </w:rPr>
      </w:pPr>
      <w:r w:rsidRPr="0079677D">
        <w:rPr>
          <w:rFonts w:ascii="Times New Roman" w:hAnsi="Times New Roman" w:cs="Times New Roman"/>
          <w:b/>
          <w:bCs/>
          <w:spacing w:val="-3"/>
          <w:sz w:val="32"/>
          <w:szCs w:val="32"/>
        </w:rPr>
        <w:t>2 класс</w:t>
      </w:r>
    </w:p>
    <w:tbl>
      <w:tblPr>
        <w:tblW w:w="9665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7"/>
        <w:gridCol w:w="20"/>
        <w:gridCol w:w="2668"/>
        <w:gridCol w:w="26"/>
        <w:gridCol w:w="1817"/>
        <w:gridCol w:w="1565"/>
        <w:gridCol w:w="1437"/>
        <w:gridCol w:w="1585"/>
      </w:tblGrid>
      <w:tr w:rsidR="00F004EC" w:rsidRPr="0024545C">
        <w:trPr>
          <w:trHeight w:hRule="exact" w:val="619"/>
        </w:trPr>
        <w:tc>
          <w:tcPr>
            <w:tcW w:w="5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B749C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F004EC" w:rsidRPr="0024545C" w:rsidRDefault="00F004EC" w:rsidP="00BB749C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  <w:p w:rsidR="00F004EC" w:rsidRPr="0024545C" w:rsidRDefault="00F004EC" w:rsidP="00BB749C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8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CE276C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  <w:p w:rsidR="00F004EC" w:rsidRPr="0024545C" w:rsidRDefault="00F004EC" w:rsidP="00CE276C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раздела, темы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CE276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учебного занятия</w:t>
            </w:r>
          </w:p>
        </w:tc>
        <w:tc>
          <w:tcPr>
            <w:tcW w:w="45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B749C">
            <w:pPr>
              <w:shd w:val="clear" w:color="auto" w:fill="FFFFFF"/>
              <w:spacing w:after="0" w:line="240" w:lineRule="auto"/>
              <w:ind w:left="47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объем времени в часах</w:t>
            </w:r>
          </w:p>
        </w:tc>
      </w:tr>
      <w:tr w:rsidR="00F004EC" w:rsidRPr="0024545C">
        <w:trPr>
          <w:trHeight w:hRule="exact" w:val="841"/>
        </w:trPr>
        <w:tc>
          <w:tcPr>
            <w:tcW w:w="5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B749C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8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B749C">
            <w:pPr>
              <w:shd w:val="clear" w:color="auto" w:fill="FFFFFF"/>
              <w:spacing w:after="0" w:line="240" w:lineRule="auto"/>
              <w:ind w:right="1061" w:hanging="5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B749C">
            <w:pPr>
              <w:shd w:val="clear" w:color="auto" w:fill="FFFFFF"/>
              <w:spacing w:after="0" w:line="240" w:lineRule="auto"/>
              <w:ind w:left="504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B749C">
            <w:pPr>
              <w:shd w:val="clear" w:color="auto" w:fill="FFFFFF"/>
              <w:tabs>
                <w:tab w:val="left" w:pos="1485"/>
              </w:tabs>
              <w:spacing w:after="0" w:line="240" w:lineRule="auto"/>
              <w:ind w:right="-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Максималь-ная учебная нагрузка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B749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Самостоя-тельная работа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CE276C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Аудиторные занятия</w:t>
            </w:r>
          </w:p>
        </w:tc>
      </w:tr>
      <w:tr w:rsidR="00F004EC" w:rsidRPr="0024545C">
        <w:trPr>
          <w:trHeight w:hRule="exact" w:val="412"/>
        </w:trPr>
        <w:tc>
          <w:tcPr>
            <w:tcW w:w="9665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CE276C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 xml:space="preserve">I </w:t>
            </w:r>
            <w:r w:rsidRPr="0024545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полугодие</w:t>
            </w:r>
          </w:p>
        </w:tc>
      </w:tr>
      <w:tr w:rsidR="00F004EC" w:rsidRPr="0024545C">
        <w:trPr>
          <w:trHeight w:hRule="exact" w:val="1141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B749C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B749C">
            <w:pPr>
              <w:shd w:val="clear" w:color="auto" w:fill="FFFFFF"/>
              <w:ind w:right="1061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Повторение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материала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 класса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B749C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CE27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CE276C">
            <w:pPr>
              <w:shd w:val="clear" w:color="auto" w:fill="FFFFFF"/>
              <w:ind w:hanging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677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4EC" w:rsidRPr="0024545C">
        <w:trPr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413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Затакт четверть в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размере 3/4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CE276C">
            <w:pPr>
              <w:shd w:val="clear" w:color="auto" w:fill="FFFFFF"/>
              <w:tabs>
                <w:tab w:val="left" w:pos="1485"/>
              </w:tabs>
              <w:ind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CE27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677D">
            <w:pPr>
              <w:shd w:val="clear" w:color="auto" w:fill="FFFFFF"/>
              <w:ind w:hanging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470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Тональность Си-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бемоль мажор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CE276C">
            <w:pPr>
              <w:shd w:val="clear" w:color="auto" w:fill="FFFFFF"/>
              <w:ind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CE27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CE276C">
            <w:pPr>
              <w:shd w:val="clear" w:color="auto" w:fill="FFFFFF"/>
              <w:ind w:left="-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586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Размер 4/4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CE276C">
            <w:pPr>
              <w:shd w:val="clear" w:color="auto" w:fill="FFFFFF"/>
              <w:ind w:left="-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2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677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01" w:right="110" w:firstLine="4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CE276C">
            <w:pPr>
              <w:shd w:val="clear" w:color="auto" w:fill="FFFFFF"/>
              <w:ind w:right="-6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42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CE276C">
            <w:pPr>
              <w:shd w:val="clear" w:color="auto" w:fill="FFFFFF"/>
              <w:ind w:left="-14" w:firstLine="68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624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Тональность ля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минор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62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81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586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Три вида минора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62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81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408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Ритм четверть с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точкой и восьмая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62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81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763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Параллельные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тональности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62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81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571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Ритм четыре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шестнадцатые в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пройденных размерах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62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81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634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Тональность ре минор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-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677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101" w:right="110" w:firstLine="4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-6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42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-14" w:firstLine="68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536"/>
        </w:trPr>
        <w:tc>
          <w:tcPr>
            <w:tcW w:w="966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CE276C">
            <w:pPr>
              <w:shd w:val="clear" w:color="auto" w:fill="FFFFFF"/>
              <w:ind w:left="581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II</w:t>
            </w:r>
            <w:r w:rsidRPr="0024545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полугодие</w:t>
            </w:r>
          </w:p>
        </w:tc>
      </w:tr>
      <w:tr w:rsidR="00F004EC" w:rsidRPr="0024545C">
        <w:trPr>
          <w:trHeight w:hRule="exact" w:val="778"/>
        </w:trPr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566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Тональность ми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минор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51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4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A6E0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68"/>
        </w:trPr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619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Тональность си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минор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51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4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A6E06">
            <w:pPr>
              <w:shd w:val="clear" w:color="auto" w:fill="FFFFFF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68"/>
        </w:trPr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139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Интервалы ч.1, ч.8, м.2,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б.2, м.3, б.3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51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A6E06">
            <w:pPr>
              <w:shd w:val="clear" w:color="auto" w:fill="FFFFFF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004EC" w:rsidRPr="0024545C">
        <w:trPr>
          <w:trHeight w:hRule="exact" w:val="1230"/>
        </w:trPr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84C32">
            <w:pPr>
              <w:shd w:val="clear" w:color="auto" w:fill="FFFFFF"/>
              <w:ind w:right="139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Ритмические группы в размере 2/4 – работа с ритмами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677D">
            <w:pPr>
              <w:shd w:val="clear" w:color="auto" w:fill="FFFFFF"/>
              <w:ind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4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A6E0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1988"/>
        </w:trPr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84C32">
            <w:pPr>
              <w:shd w:val="clear" w:color="auto" w:fill="FFFFFF"/>
              <w:ind w:right="139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Творческие задания с ритмом, запись и сочинение ритмических диктантов 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677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4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A6E0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556"/>
        </w:trPr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178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Интервалы ч. 4, ч.5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84C3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4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A6E06">
            <w:pPr>
              <w:shd w:val="clear" w:color="auto" w:fill="FFFFFF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840"/>
        </w:trPr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178" w:hanging="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Повторение пройденного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04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4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A6E06">
            <w:pPr>
              <w:shd w:val="clear" w:color="auto" w:fill="FFFFFF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78"/>
        </w:trPr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677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01" w:right="110" w:firstLine="4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677D">
            <w:pPr>
              <w:shd w:val="clear" w:color="auto" w:fill="FFFFFF"/>
              <w:tabs>
                <w:tab w:val="left" w:pos="1485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42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A6E06">
            <w:pPr>
              <w:shd w:val="clear" w:color="auto" w:fill="FFFFFF"/>
              <w:ind w:left="-4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778"/>
        </w:trPr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370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Тональность соль минор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1F587C">
            <w:pPr>
              <w:shd w:val="clear" w:color="auto" w:fill="FFFFFF"/>
              <w:ind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4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A6E06">
            <w:pPr>
              <w:shd w:val="clear" w:color="auto" w:fill="FFFFFF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78"/>
        </w:trPr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370" w:firstLine="5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Главные ступени лада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04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1F587C">
            <w:pPr>
              <w:shd w:val="clear" w:color="auto" w:fill="FFFFFF"/>
              <w:tabs>
                <w:tab w:val="left" w:pos="14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4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A6E0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811"/>
        </w:trPr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946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Закрепление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пройденного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51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1F587C">
            <w:pPr>
              <w:shd w:val="clear" w:color="auto" w:fill="FFFFFF"/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A6E0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F004EC" w:rsidRPr="0024545C">
        <w:trPr>
          <w:trHeight w:hRule="exact" w:val="768"/>
        </w:trPr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24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C20584">
            <w:pPr>
              <w:shd w:val="clear" w:color="auto" w:fill="FFFFFF"/>
              <w:ind w:right="-40" w:hanging="5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3"/>
                <w:sz w:val="28"/>
                <w:szCs w:val="28"/>
              </w:rPr>
              <w:t>Промежуточный контроль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009BC">
            <w:pPr>
              <w:shd w:val="clear" w:color="auto" w:fill="FFFFFF"/>
              <w:ind w:right="-65" w:hanging="4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1F587C">
            <w:pPr>
              <w:shd w:val="clear" w:color="auto" w:fill="FFFFFF"/>
              <w:ind w:left="-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787"/>
        </w:trPr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  <w:t>ИТОГО: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t>82,5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1F587C">
            <w:pPr>
              <w:shd w:val="clear" w:color="auto" w:fill="FFFFFF"/>
              <w:ind w:lef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8"/>
                <w:sz w:val="28"/>
                <w:szCs w:val="28"/>
              </w:rPr>
              <w:t>49,5</w:t>
            </w:r>
          </w:p>
        </w:tc>
      </w:tr>
    </w:tbl>
    <w:p w:rsidR="00F004EC" w:rsidRDefault="00F004EC" w:rsidP="00896BC8">
      <w:pPr>
        <w:shd w:val="clear" w:color="auto" w:fill="FFFFFF"/>
        <w:spacing w:before="466" w:line="360" w:lineRule="auto"/>
        <w:ind w:left="4699"/>
        <w:rPr>
          <w:b/>
          <w:bCs/>
          <w:color w:val="C00000"/>
          <w:spacing w:val="-3"/>
          <w:sz w:val="28"/>
          <w:szCs w:val="28"/>
        </w:rPr>
      </w:pPr>
    </w:p>
    <w:p w:rsidR="00F004EC" w:rsidRDefault="00F004EC" w:rsidP="00896BC8">
      <w:pPr>
        <w:shd w:val="clear" w:color="auto" w:fill="FFFFFF"/>
        <w:spacing w:before="466" w:line="360" w:lineRule="auto"/>
        <w:ind w:left="4699"/>
        <w:rPr>
          <w:b/>
          <w:bCs/>
          <w:color w:val="C00000"/>
          <w:spacing w:val="-3"/>
          <w:sz w:val="28"/>
          <w:szCs w:val="28"/>
        </w:rPr>
      </w:pPr>
    </w:p>
    <w:p w:rsidR="00F004EC" w:rsidRDefault="00F004EC" w:rsidP="00896BC8">
      <w:pPr>
        <w:shd w:val="clear" w:color="auto" w:fill="FFFFFF"/>
        <w:spacing w:before="466" w:line="360" w:lineRule="auto"/>
        <w:ind w:left="4699"/>
        <w:rPr>
          <w:b/>
          <w:bCs/>
          <w:color w:val="C00000"/>
          <w:spacing w:val="-3"/>
          <w:sz w:val="28"/>
          <w:szCs w:val="28"/>
        </w:rPr>
      </w:pPr>
    </w:p>
    <w:p w:rsidR="00F004EC" w:rsidRPr="00A92439" w:rsidRDefault="00F004EC" w:rsidP="00896BC8">
      <w:pPr>
        <w:shd w:val="clear" w:color="auto" w:fill="FFFFFF"/>
        <w:spacing w:before="466" w:line="360" w:lineRule="auto"/>
        <w:ind w:left="4699"/>
        <w:rPr>
          <w:b/>
          <w:bCs/>
          <w:color w:val="C00000"/>
          <w:spacing w:val="-3"/>
          <w:sz w:val="28"/>
          <w:szCs w:val="28"/>
        </w:rPr>
      </w:pPr>
    </w:p>
    <w:p w:rsidR="00F004EC" w:rsidRPr="0079677D" w:rsidRDefault="00F004EC" w:rsidP="0079677D">
      <w:pPr>
        <w:shd w:val="clear" w:color="auto" w:fill="FFFFFF"/>
        <w:spacing w:before="466" w:line="360" w:lineRule="auto"/>
        <w:ind w:left="4699"/>
        <w:rPr>
          <w:sz w:val="32"/>
          <w:szCs w:val="32"/>
        </w:rPr>
      </w:pPr>
      <w:r w:rsidRPr="0079677D">
        <w:rPr>
          <w:b/>
          <w:bCs/>
          <w:spacing w:val="-3"/>
          <w:sz w:val="32"/>
          <w:szCs w:val="32"/>
        </w:rPr>
        <w:t>3 класс</w:t>
      </w:r>
    </w:p>
    <w:tbl>
      <w:tblPr>
        <w:tblW w:w="9609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7"/>
        <w:gridCol w:w="2688"/>
        <w:gridCol w:w="10"/>
        <w:gridCol w:w="1689"/>
        <w:gridCol w:w="10"/>
        <w:gridCol w:w="1699"/>
        <w:gridCol w:w="1411"/>
        <w:gridCol w:w="1546"/>
        <w:gridCol w:w="9"/>
      </w:tblGrid>
      <w:tr w:rsidR="00F004EC" w:rsidRPr="0024545C">
        <w:trPr>
          <w:trHeight w:hRule="exact" w:val="635"/>
        </w:trPr>
        <w:tc>
          <w:tcPr>
            <w:tcW w:w="5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раздела, темы</w:t>
            </w:r>
          </w:p>
        </w:tc>
        <w:tc>
          <w:tcPr>
            <w:tcW w:w="169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учебного занятия</w:t>
            </w:r>
          </w:p>
        </w:tc>
        <w:tc>
          <w:tcPr>
            <w:tcW w:w="46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7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объем времени в часах</w:t>
            </w:r>
          </w:p>
        </w:tc>
      </w:tr>
      <w:tr w:rsidR="00F004EC" w:rsidRPr="0024545C">
        <w:trPr>
          <w:trHeight w:hRule="exact" w:val="999"/>
        </w:trPr>
        <w:tc>
          <w:tcPr>
            <w:tcW w:w="5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34"/>
              <w:rPr>
                <w:color w:val="C00000"/>
                <w:sz w:val="28"/>
                <w:szCs w:val="28"/>
              </w:rPr>
            </w:pPr>
          </w:p>
        </w:tc>
        <w:tc>
          <w:tcPr>
            <w:tcW w:w="269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197" w:hanging="5"/>
              <w:rPr>
                <w:color w:val="C00000"/>
                <w:spacing w:val="-1"/>
                <w:sz w:val="28"/>
                <w:szCs w:val="28"/>
              </w:rPr>
            </w:pPr>
          </w:p>
        </w:tc>
        <w:tc>
          <w:tcPr>
            <w:tcW w:w="1699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427"/>
              <w:rPr>
                <w:color w:val="C00000"/>
                <w:spacing w:val="-4"/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color w:val="C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Максималь-ная учебная нагрузка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Самостоя-тельная работа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Аудиторные занятия</w:t>
            </w:r>
          </w:p>
        </w:tc>
      </w:tr>
      <w:tr w:rsidR="00F004EC" w:rsidRPr="0024545C">
        <w:trPr>
          <w:trHeight w:hRule="exact" w:val="558"/>
        </w:trPr>
        <w:tc>
          <w:tcPr>
            <w:tcW w:w="9609" w:type="dxa"/>
            <w:gridSpan w:val="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I</w:t>
            </w:r>
            <w:r w:rsidRPr="0024545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полугодие</w:t>
            </w:r>
          </w:p>
        </w:tc>
      </w:tr>
      <w:tr w:rsidR="00F004EC" w:rsidRPr="0024545C">
        <w:trPr>
          <w:trHeight w:hRule="exact" w:val="77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197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Повторение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материала 2 класса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42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004EC" w:rsidRPr="0024545C">
        <w:trPr>
          <w:trHeight w:hRule="exact" w:val="77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581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Тональность Ля мажор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42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168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Ритм восьмая и две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шестнадцатых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42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 w:right="38" w:hanging="2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47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77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432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Тональность фа-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диез минор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42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231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538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Ритм две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шестнадцатых и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восьмая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42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586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Переменный лад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42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586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Интервалы м.6 и б.6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42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99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1099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Обращения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интервалов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42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Урок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135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1099" w:firstLine="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Главные трезвучия </w:t>
            </w: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лада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427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Урок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9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 w:right="38" w:hanging="2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Контроль-ный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47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497"/>
        </w:trPr>
        <w:tc>
          <w:tcPr>
            <w:tcW w:w="960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II</w:t>
            </w:r>
            <w:r w:rsidRPr="0024545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полугодие</w:t>
            </w:r>
          </w:p>
        </w:tc>
      </w:tr>
      <w:tr w:rsidR="00F004EC" w:rsidRPr="0024545C">
        <w:trPr>
          <w:trHeight w:hRule="exact" w:val="84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216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Тональность Ми-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бемоль мажор 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42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842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216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Тональность до минор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42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9" w:type="dxa"/>
          <w:trHeight w:hRule="exact" w:val="586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Размер 3/8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56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9" w:type="dxa"/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1099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Обращения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трезвучий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5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4EC" w:rsidRPr="0024545C">
        <w:trPr>
          <w:gridAfter w:val="1"/>
          <w:wAfter w:w="9" w:type="dxa"/>
          <w:trHeight w:hRule="exact" w:val="163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6C70C9">
            <w:pPr>
              <w:shd w:val="clear" w:color="auto" w:fill="FFFFFF"/>
              <w:spacing w:after="0" w:line="240" w:lineRule="auto"/>
              <w:ind w:right="1100" w:firstLine="11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Ритмические группы в размере ¾, работа с ритмами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5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gridAfter w:val="1"/>
          <w:wAfter w:w="9" w:type="dxa"/>
          <w:trHeight w:hRule="exact" w:val="1209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right="139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Творческие задания с ритмом, запись и сочинение ритмических диктантов 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5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gridAfter w:val="1"/>
          <w:wAfter w:w="9" w:type="dxa"/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Повторение пройденного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5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9" w:type="dxa"/>
          <w:trHeight w:hRule="exact" w:val="790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19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29" w:right="38" w:hanging="2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Контроль-ный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47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9" w:type="dxa"/>
          <w:trHeight w:hRule="exact" w:val="790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Секвенция. Пение секвенций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29" w:right="38" w:hanging="29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Урок</w:t>
            </w:r>
          </w:p>
        </w:tc>
        <w:tc>
          <w:tcPr>
            <w:tcW w:w="1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4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9" w:type="dxa"/>
          <w:trHeight w:hRule="exact" w:val="790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Транспонирование мелодий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29" w:right="38" w:hanging="29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Урок</w:t>
            </w:r>
          </w:p>
        </w:tc>
        <w:tc>
          <w:tcPr>
            <w:tcW w:w="1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4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4EC" w:rsidRPr="0024545C">
        <w:trPr>
          <w:gridAfter w:val="1"/>
          <w:wAfter w:w="9" w:type="dxa"/>
          <w:trHeight w:hRule="exact" w:val="790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Канон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29" w:right="38" w:hanging="29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Урок</w:t>
            </w:r>
          </w:p>
        </w:tc>
        <w:tc>
          <w:tcPr>
            <w:tcW w:w="1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ind w:left="54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F004EC" w:rsidRPr="0024545C">
        <w:trPr>
          <w:gridAfter w:val="1"/>
          <w:wAfter w:w="9" w:type="dxa"/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left="29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0C7145">
            <w:pPr>
              <w:shd w:val="clear" w:color="auto" w:fill="FFFFFF"/>
              <w:ind w:right="-66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3"/>
                <w:sz w:val="28"/>
                <w:szCs w:val="28"/>
              </w:rPr>
              <w:t>Промежуточный контроль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0C7145">
            <w:pPr>
              <w:shd w:val="clear" w:color="auto" w:fill="FFFFFF"/>
              <w:ind w:left="34"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562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9" w:type="dxa"/>
          <w:trHeight w:hRule="exact" w:val="77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rPr>
                <w:color w:val="C00000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  <w:t>ИТОГО: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t>82,5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ind w:right="485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8"/>
                <w:sz w:val="28"/>
                <w:szCs w:val="28"/>
              </w:rPr>
              <w:t>49,5</w:t>
            </w:r>
          </w:p>
        </w:tc>
      </w:tr>
    </w:tbl>
    <w:p w:rsidR="00F004EC" w:rsidRDefault="00F004EC" w:rsidP="000C7145">
      <w:pPr>
        <w:shd w:val="clear" w:color="auto" w:fill="FFFFFF"/>
        <w:spacing w:before="475" w:line="360" w:lineRule="auto"/>
        <w:ind w:left="4699"/>
        <w:rPr>
          <w:rFonts w:ascii="Times New Roman" w:hAnsi="Times New Roman" w:cs="Times New Roman"/>
          <w:b/>
          <w:bCs/>
          <w:spacing w:val="-4"/>
          <w:sz w:val="32"/>
          <w:szCs w:val="32"/>
        </w:rPr>
      </w:pPr>
    </w:p>
    <w:p w:rsidR="00F004EC" w:rsidRDefault="00F004EC" w:rsidP="000C7145">
      <w:pPr>
        <w:shd w:val="clear" w:color="auto" w:fill="FFFFFF"/>
        <w:spacing w:before="475" w:line="360" w:lineRule="auto"/>
        <w:ind w:left="4699"/>
        <w:rPr>
          <w:rFonts w:ascii="Times New Roman" w:hAnsi="Times New Roman" w:cs="Times New Roman"/>
          <w:b/>
          <w:bCs/>
          <w:spacing w:val="-4"/>
          <w:sz w:val="32"/>
          <w:szCs w:val="32"/>
        </w:rPr>
      </w:pPr>
    </w:p>
    <w:p w:rsidR="00F004EC" w:rsidRDefault="00F004EC" w:rsidP="000C7145">
      <w:pPr>
        <w:shd w:val="clear" w:color="auto" w:fill="FFFFFF"/>
        <w:spacing w:before="475" w:line="360" w:lineRule="auto"/>
        <w:ind w:left="4699"/>
        <w:rPr>
          <w:rFonts w:ascii="Times New Roman" w:hAnsi="Times New Roman" w:cs="Times New Roman"/>
          <w:b/>
          <w:bCs/>
          <w:spacing w:val="-4"/>
          <w:sz w:val="32"/>
          <w:szCs w:val="32"/>
        </w:rPr>
      </w:pPr>
    </w:p>
    <w:p w:rsidR="00F004EC" w:rsidRDefault="00F004EC" w:rsidP="000C7145">
      <w:pPr>
        <w:shd w:val="clear" w:color="auto" w:fill="FFFFFF"/>
        <w:spacing w:before="475" w:line="360" w:lineRule="auto"/>
        <w:ind w:left="4699"/>
        <w:rPr>
          <w:rFonts w:ascii="Times New Roman" w:hAnsi="Times New Roman" w:cs="Times New Roman"/>
          <w:b/>
          <w:bCs/>
          <w:spacing w:val="-4"/>
          <w:sz w:val="32"/>
          <w:szCs w:val="32"/>
        </w:rPr>
      </w:pPr>
    </w:p>
    <w:p w:rsidR="00F004EC" w:rsidRPr="003864BB" w:rsidRDefault="00F004EC" w:rsidP="000C7145">
      <w:pPr>
        <w:shd w:val="clear" w:color="auto" w:fill="FFFFFF"/>
        <w:spacing w:before="475" w:line="360" w:lineRule="auto"/>
        <w:ind w:left="4699"/>
        <w:rPr>
          <w:rFonts w:ascii="Times New Roman" w:hAnsi="Times New Roman" w:cs="Times New Roman"/>
          <w:sz w:val="32"/>
          <w:szCs w:val="32"/>
        </w:rPr>
      </w:pPr>
      <w:r w:rsidRPr="003864BB">
        <w:rPr>
          <w:rFonts w:ascii="Times New Roman" w:hAnsi="Times New Roman" w:cs="Times New Roman"/>
          <w:b/>
          <w:bCs/>
          <w:spacing w:val="-4"/>
          <w:sz w:val="32"/>
          <w:szCs w:val="32"/>
        </w:rPr>
        <w:t>4 класс</w:t>
      </w:r>
    </w:p>
    <w:tbl>
      <w:tblPr>
        <w:tblW w:w="9600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7"/>
        <w:gridCol w:w="2688"/>
        <w:gridCol w:w="1699"/>
        <w:gridCol w:w="1709"/>
        <w:gridCol w:w="1411"/>
        <w:gridCol w:w="1546"/>
      </w:tblGrid>
      <w:tr w:rsidR="00F004EC" w:rsidRPr="0024545C">
        <w:trPr>
          <w:trHeight w:hRule="exact" w:val="778"/>
        </w:trPr>
        <w:tc>
          <w:tcPr>
            <w:tcW w:w="5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раздела, темы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учебного занятия</w:t>
            </w:r>
          </w:p>
        </w:tc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7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объем времени в часах</w:t>
            </w:r>
          </w:p>
        </w:tc>
      </w:tr>
      <w:tr w:rsidR="00F004EC" w:rsidRPr="0024545C">
        <w:trPr>
          <w:trHeight w:hRule="exact" w:val="967"/>
        </w:trPr>
        <w:tc>
          <w:tcPr>
            <w:tcW w:w="5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115"/>
              <w:rPr>
                <w:color w:val="C00000"/>
                <w:sz w:val="28"/>
                <w:szCs w:val="28"/>
              </w:rPr>
            </w:pPr>
          </w:p>
        </w:tc>
        <w:tc>
          <w:tcPr>
            <w:tcW w:w="26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192" w:hanging="5"/>
              <w:rPr>
                <w:color w:val="C00000"/>
                <w:spacing w:val="-1"/>
                <w:sz w:val="28"/>
                <w:szCs w:val="28"/>
              </w:rPr>
            </w:pPr>
          </w:p>
        </w:tc>
        <w:tc>
          <w:tcPr>
            <w:tcW w:w="169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32"/>
              <w:rPr>
                <w:color w:val="C00000"/>
                <w:spacing w:val="-4"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-12" w:firstLine="12"/>
              <w:jc w:val="center"/>
              <w:rPr>
                <w:color w:val="C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Максималь-ная учебная нагрузка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Самостоя-тельная работа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Аудиторные занятия</w:t>
            </w:r>
          </w:p>
        </w:tc>
      </w:tr>
      <w:tr w:rsidR="00F004EC" w:rsidRPr="0024545C">
        <w:trPr>
          <w:trHeight w:hRule="exact" w:val="428"/>
        </w:trPr>
        <w:tc>
          <w:tcPr>
            <w:tcW w:w="960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I</w:t>
            </w:r>
            <w:r w:rsidRPr="0024545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полугодие</w:t>
            </w:r>
          </w:p>
        </w:tc>
      </w:tr>
      <w:tr w:rsidR="00F004EC" w:rsidRPr="0024545C">
        <w:trPr>
          <w:trHeight w:hRule="exact" w:val="77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192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Повторение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материала 3 класса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13009E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865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422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Тональность Ми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мажор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-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4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586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Пунктирный ритм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68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13009E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202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Главные трезвучия </w:t>
            </w: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лада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4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68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13009E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79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101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34" w:right="34" w:firstLine="11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-12" w:firstLine="1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42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22C0F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523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Тональность до-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диез минор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68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13009E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576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Синкопа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68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13009E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1306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86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Тритоны на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  <w:lang w:val="en-US"/>
              </w:rPr>
              <w:t>IV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 на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VII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(повышенной)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ст. в мажоре и гарм. миноре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68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13009E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1306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Интервалы м7, б7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68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13009E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1306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Размер 6/8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68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13009E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87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34" w:right="34" w:firstLine="11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22C0F">
            <w:pPr>
              <w:shd w:val="clear" w:color="auto" w:fill="FFFFFF"/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42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22C0F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394"/>
        </w:trPr>
        <w:tc>
          <w:tcPr>
            <w:tcW w:w="96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22C0F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полугодие</w:t>
            </w:r>
          </w:p>
        </w:tc>
      </w:tr>
      <w:tr w:rsidR="00F004EC" w:rsidRPr="0024545C">
        <w:trPr>
          <w:trHeight w:hRule="exact" w:val="595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Триоль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5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96961">
            <w:pPr>
              <w:shd w:val="clear" w:color="auto" w:fill="FFFFFF"/>
              <w:tabs>
                <w:tab w:val="left" w:pos="2608"/>
              </w:tabs>
              <w:spacing w:after="0" w:line="240" w:lineRule="auto"/>
              <w:ind w:righ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Тональность Ля-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бемоль мажор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5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432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96961">
            <w:pPr>
              <w:shd w:val="clear" w:color="auto" w:fill="FFFFFF"/>
              <w:spacing w:after="0" w:line="240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Доминантовый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септаккорд в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мажоре и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гармоническом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миноре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5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4EC" w:rsidRPr="0024545C">
        <w:trPr>
          <w:trHeight w:hRule="exact" w:val="77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576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Тональность фа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минор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43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53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055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96961">
            <w:pPr>
              <w:shd w:val="clear" w:color="auto" w:fill="FFFFFF"/>
              <w:spacing w:after="0" w:line="240" w:lineRule="auto"/>
              <w:ind w:right="-66" w:firstLine="11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Ритмические группы в размере 2/4, работа с ритмами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53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141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96961">
            <w:pPr>
              <w:shd w:val="clear" w:color="auto" w:fill="FFFFFF"/>
              <w:spacing w:after="0" w:line="240" w:lineRule="auto"/>
              <w:ind w:right="-66" w:firstLine="11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Ритмические группы в размере 2/4, работа с ритмами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53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332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13009E">
            <w:pPr>
              <w:shd w:val="clear" w:color="auto" w:fill="FFFFFF"/>
              <w:spacing w:after="0" w:line="240" w:lineRule="auto"/>
              <w:ind w:right="-66" w:firstLine="11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Уменьшенное трезвучие в натур. мажоре     и гарм. миноре на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>VII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ступени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623649">
            <w:pPr>
              <w:shd w:val="clear" w:color="auto" w:fill="FFFFFF"/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63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34" w:right="34" w:firstLine="11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538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63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Гармонический мажор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34" w:right="34" w:firstLine="11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53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63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Пение с листа в размерах 2/4, ¾, 4/4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96961">
            <w:pPr>
              <w:shd w:val="clear" w:color="auto" w:fill="FFFFFF"/>
              <w:spacing w:after="0" w:line="240" w:lineRule="auto"/>
              <w:ind w:left="-14" w:right="-68" w:firstLine="14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53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562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96961">
            <w:pPr>
              <w:shd w:val="clear" w:color="auto" w:fill="FFFFFF"/>
              <w:spacing w:after="0" w:line="240" w:lineRule="auto"/>
              <w:ind w:right="-66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Повторение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тритонов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96961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53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1069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96961">
            <w:pPr>
              <w:shd w:val="clear" w:color="auto" w:fill="FFFFFF"/>
              <w:spacing w:after="0" w:line="240" w:lineRule="auto"/>
              <w:ind w:right="-66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Повторение </w:t>
            </w:r>
            <w:r w:rsidRPr="0024545C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доминантов ого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септаккорда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96961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62364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F004EC" w:rsidRPr="0024545C">
        <w:trPr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24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96961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3"/>
                <w:sz w:val="28"/>
                <w:szCs w:val="28"/>
              </w:rPr>
              <w:t>Промежуточный контроль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96961">
            <w:pPr>
              <w:shd w:val="clear" w:color="auto" w:fill="FFFFFF"/>
              <w:spacing w:after="0" w:line="240" w:lineRule="auto"/>
              <w:ind w:left="-14" w:right="29" w:hanging="2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557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797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  <w:t>ИТОГО: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t>82,5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ind w:right="48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864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8"/>
                <w:sz w:val="28"/>
                <w:szCs w:val="28"/>
              </w:rPr>
              <w:t>49,5</w:t>
            </w:r>
          </w:p>
        </w:tc>
      </w:tr>
    </w:tbl>
    <w:p w:rsidR="00F004EC" w:rsidRDefault="00F004EC" w:rsidP="00896BC8">
      <w:pPr>
        <w:shd w:val="clear" w:color="auto" w:fill="FFFFFF"/>
        <w:spacing w:before="461" w:line="360" w:lineRule="auto"/>
        <w:ind w:left="4704"/>
        <w:rPr>
          <w:b/>
          <w:bCs/>
          <w:color w:val="C00000"/>
          <w:spacing w:val="-4"/>
          <w:sz w:val="28"/>
          <w:szCs w:val="28"/>
        </w:rPr>
      </w:pPr>
    </w:p>
    <w:p w:rsidR="00F004EC" w:rsidRDefault="00F004EC" w:rsidP="00896BC8">
      <w:pPr>
        <w:shd w:val="clear" w:color="auto" w:fill="FFFFFF"/>
        <w:spacing w:before="461" w:line="360" w:lineRule="auto"/>
        <w:ind w:left="4704"/>
        <w:rPr>
          <w:b/>
          <w:bCs/>
          <w:color w:val="C00000"/>
          <w:spacing w:val="-4"/>
          <w:sz w:val="28"/>
          <w:szCs w:val="28"/>
        </w:rPr>
      </w:pPr>
    </w:p>
    <w:p w:rsidR="00F004EC" w:rsidRDefault="00F004EC" w:rsidP="00896BC8">
      <w:pPr>
        <w:shd w:val="clear" w:color="auto" w:fill="FFFFFF"/>
        <w:spacing w:before="461" w:line="360" w:lineRule="auto"/>
        <w:ind w:left="4704"/>
        <w:rPr>
          <w:b/>
          <w:bCs/>
          <w:color w:val="C00000"/>
          <w:spacing w:val="-4"/>
          <w:sz w:val="28"/>
          <w:szCs w:val="28"/>
        </w:rPr>
      </w:pPr>
    </w:p>
    <w:p w:rsidR="00F004EC" w:rsidRPr="00971172" w:rsidRDefault="00F004EC" w:rsidP="00971172">
      <w:pPr>
        <w:shd w:val="clear" w:color="auto" w:fill="FFFFFF"/>
        <w:spacing w:before="461" w:line="360" w:lineRule="auto"/>
        <w:ind w:left="4704"/>
        <w:rPr>
          <w:rFonts w:ascii="Times New Roman" w:hAnsi="Times New Roman" w:cs="Times New Roman"/>
          <w:sz w:val="32"/>
          <w:szCs w:val="32"/>
        </w:rPr>
      </w:pPr>
      <w:r w:rsidRPr="00971172">
        <w:rPr>
          <w:rFonts w:ascii="Times New Roman" w:hAnsi="Times New Roman" w:cs="Times New Roman"/>
          <w:b/>
          <w:bCs/>
          <w:spacing w:val="-4"/>
          <w:sz w:val="32"/>
          <w:szCs w:val="32"/>
        </w:rPr>
        <w:t>5 класс</w:t>
      </w:r>
    </w:p>
    <w:tbl>
      <w:tblPr>
        <w:tblW w:w="9609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7"/>
        <w:gridCol w:w="2688"/>
        <w:gridCol w:w="10"/>
        <w:gridCol w:w="1833"/>
        <w:gridCol w:w="10"/>
        <w:gridCol w:w="1555"/>
        <w:gridCol w:w="1411"/>
        <w:gridCol w:w="1546"/>
        <w:gridCol w:w="9"/>
      </w:tblGrid>
      <w:tr w:rsidR="00F004EC" w:rsidRPr="0024545C">
        <w:trPr>
          <w:trHeight w:hRule="exact" w:val="778"/>
        </w:trPr>
        <w:tc>
          <w:tcPr>
            <w:tcW w:w="5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раздела, темы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учебного занятия</w:t>
            </w:r>
          </w:p>
        </w:tc>
        <w:tc>
          <w:tcPr>
            <w:tcW w:w="45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7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объем времени в часах</w:t>
            </w:r>
          </w:p>
        </w:tc>
      </w:tr>
      <w:tr w:rsidR="00F004EC" w:rsidRPr="0024545C">
        <w:trPr>
          <w:trHeight w:hRule="exact" w:val="778"/>
        </w:trPr>
        <w:tc>
          <w:tcPr>
            <w:tcW w:w="5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spacing w:line="360" w:lineRule="auto"/>
              <w:ind w:left="120"/>
              <w:rPr>
                <w:color w:val="C00000"/>
                <w:sz w:val="28"/>
                <w:szCs w:val="28"/>
              </w:rPr>
            </w:pPr>
          </w:p>
        </w:tc>
        <w:tc>
          <w:tcPr>
            <w:tcW w:w="269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spacing w:line="360" w:lineRule="auto"/>
              <w:ind w:right="125" w:hanging="5"/>
              <w:rPr>
                <w:color w:val="C00000"/>
                <w:spacing w:val="-1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spacing w:line="360" w:lineRule="auto"/>
              <w:ind w:left="495"/>
              <w:rPr>
                <w:color w:val="C00000"/>
                <w:spacing w:val="-4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spacing w:line="360" w:lineRule="auto"/>
              <w:jc w:val="center"/>
              <w:rPr>
                <w:color w:val="C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Максималь-ная учебная нагрузка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Самостоя-тельная работа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Аудиторные занятия</w:t>
            </w:r>
          </w:p>
        </w:tc>
      </w:tr>
      <w:tr w:rsidR="00F004EC" w:rsidRPr="0024545C">
        <w:trPr>
          <w:trHeight w:hRule="exact" w:val="415"/>
        </w:trPr>
        <w:tc>
          <w:tcPr>
            <w:tcW w:w="9609" w:type="dxa"/>
            <w:gridSpan w:val="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полугодие</w:t>
            </w:r>
          </w:p>
        </w:tc>
      </w:tr>
      <w:tr w:rsidR="00F004EC" w:rsidRPr="0024545C">
        <w:trPr>
          <w:trHeight w:hRule="exact" w:val="77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right="-56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Повторение </w:t>
            </w:r>
            <w:r w:rsidRPr="0024545C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материала 4 класса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49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4EC" w:rsidRPr="0024545C">
        <w:trPr>
          <w:trHeight w:hRule="exact" w:val="1319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right="-56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Доминантовое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трезвучие с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обращениями и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разрешениями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49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997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right="5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Ритмическая группа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четверть с точкой и две шестнадцатые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49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9" w:type="dxa"/>
          <w:trHeight w:hRule="exact" w:val="787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-14" w:right="-6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476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gridAfter w:val="1"/>
          <w:wAfter w:w="9" w:type="dxa"/>
          <w:trHeight w:hRule="exact" w:val="1296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right="326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Субдоминантовое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трезвучие с обращениями и разрешениями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gridAfter w:val="1"/>
          <w:wAfter w:w="9" w:type="dxa"/>
          <w:trHeight w:hRule="exact" w:val="1939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right="456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Повторение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тритонов на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  <w:lang w:val="en-US"/>
              </w:rPr>
              <w:t>IV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и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VII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ступенях в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мажоре и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гармоническом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миноре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4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9" w:type="dxa"/>
          <w:trHeight w:hRule="exact" w:val="1622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right="13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Уменьшенное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трезвучие на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  <w:lang w:val="en-US"/>
              </w:rPr>
              <w:t>VII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ступени в мажоре и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гармоническом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миноре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9" w:type="dxa"/>
          <w:trHeight w:hRule="exact" w:val="121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right="418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Тональности Си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мажор, соль-диез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минор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4EC" w:rsidRPr="0024545C">
        <w:trPr>
          <w:gridAfter w:val="1"/>
          <w:wAfter w:w="9" w:type="dxa"/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right="518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Различные виды синкоп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9" w:type="dxa"/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14" w:right="-6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476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gridAfter w:val="1"/>
          <w:wAfter w:w="9" w:type="dxa"/>
          <w:trHeight w:hRule="exact" w:val="440"/>
        </w:trPr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полугодие</w:t>
            </w:r>
          </w:p>
        </w:tc>
      </w:tr>
      <w:tr w:rsidR="00F004EC" w:rsidRPr="0024545C">
        <w:trPr>
          <w:gridAfter w:val="1"/>
          <w:wAfter w:w="9" w:type="dxa"/>
          <w:trHeight w:hRule="exact" w:val="2266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right="110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Построение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мажорных и минорных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трезвучий, секстаккордов,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квартсекстаккордов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от звука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4EC" w:rsidRPr="0024545C">
        <w:trPr>
          <w:gridAfter w:val="1"/>
          <w:wAfter w:w="9" w:type="dxa"/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869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Буквенные обозначения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тональностей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4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9" w:type="dxa"/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67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Период, предложения, фраза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4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9" w:type="dxa"/>
          <w:trHeight w:hRule="exact" w:val="1023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67" w:hanging="5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Обращения доминантового септаккорда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04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4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4EC" w:rsidRPr="0024545C">
        <w:trPr>
          <w:gridAfter w:val="1"/>
          <w:wAfter w:w="9" w:type="dxa"/>
          <w:trHeight w:hRule="exact" w:val="995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right="278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Тональности Ре-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бемоль мажор, си-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бемоль минор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0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gridAfter w:val="1"/>
          <w:wAfter w:w="9" w:type="dxa"/>
          <w:trHeight w:hRule="exact" w:val="995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2F20">
            <w:pPr>
              <w:shd w:val="clear" w:color="auto" w:fill="FFFFFF"/>
              <w:tabs>
                <w:tab w:val="left" w:pos="2608"/>
              </w:tabs>
              <w:spacing w:after="0" w:line="240" w:lineRule="auto"/>
              <w:ind w:right="278" w:firstLine="5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Двухголосный ритмический диктант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04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9" w:type="dxa"/>
          <w:trHeight w:hRule="exact" w:val="995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2F20">
            <w:pPr>
              <w:shd w:val="clear" w:color="auto" w:fill="FFFFFF"/>
              <w:tabs>
                <w:tab w:val="left" w:pos="2608"/>
              </w:tabs>
              <w:spacing w:after="0" w:line="240" w:lineRule="auto"/>
              <w:ind w:right="278" w:firstLine="5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Отклонение. Модуляция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04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9" w:type="dxa"/>
          <w:trHeight w:hRule="exact" w:val="995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14" w:right="-6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476C0">
            <w:pPr>
              <w:shd w:val="clear" w:color="auto" w:fill="FFFFFF"/>
              <w:spacing w:after="0" w:line="240" w:lineRule="auto"/>
              <w:ind w:left="-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gridAfter w:val="1"/>
          <w:wAfter w:w="9" w:type="dxa"/>
          <w:trHeight w:hRule="exact" w:val="1676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2F2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Характерные интервалы ув2 на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>VI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, ум7 на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>VII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в гармонических лада минора и мажора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14" w:right="-65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476C0">
            <w:pPr>
              <w:shd w:val="clear" w:color="auto" w:fill="FFFFFF"/>
              <w:spacing w:after="0" w:line="240" w:lineRule="auto"/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9" w:type="dxa"/>
          <w:trHeight w:hRule="exact" w:val="580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2F2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Залигованные ноты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14" w:right="-65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476C0">
            <w:pPr>
              <w:shd w:val="clear" w:color="auto" w:fill="FFFFFF"/>
              <w:spacing w:after="0" w:line="240" w:lineRule="auto"/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F004EC" w:rsidRPr="0024545C">
        <w:trPr>
          <w:gridAfter w:val="1"/>
          <w:wAfter w:w="9" w:type="dxa"/>
          <w:trHeight w:hRule="exact" w:val="595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Повторение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4EC" w:rsidRPr="0024545C">
        <w:trPr>
          <w:gridAfter w:val="1"/>
          <w:wAfter w:w="9" w:type="dxa"/>
          <w:trHeight w:hRule="exact" w:val="768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23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2F20">
            <w:pPr>
              <w:shd w:val="clear" w:color="auto" w:fill="FFFFFF"/>
              <w:tabs>
                <w:tab w:val="left" w:pos="2608"/>
              </w:tabs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3"/>
                <w:sz w:val="28"/>
                <w:szCs w:val="28"/>
              </w:rPr>
              <w:t>Промежуточный контроль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2F20">
            <w:pPr>
              <w:shd w:val="clear" w:color="auto" w:fill="FFFFFF"/>
              <w:spacing w:after="0" w:line="240" w:lineRule="auto"/>
              <w:ind w:left="-14" w:right="-6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542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gridAfter w:val="1"/>
          <w:wAfter w:w="9" w:type="dxa"/>
          <w:trHeight w:hRule="exact" w:val="787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t>82,5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ind w:left="45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7117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8"/>
                <w:sz w:val="28"/>
                <w:szCs w:val="28"/>
              </w:rPr>
              <w:t>49,5</w:t>
            </w:r>
          </w:p>
        </w:tc>
      </w:tr>
    </w:tbl>
    <w:p w:rsidR="00F004EC" w:rsidRDefault="00F004EC" w:rsidP="00F07F3A">
      <w:pPr>
        <w:shd w:val="clear" w:color="auto" w:fill="FFFFFF"/>
        <w:spacing w:before="154" w:line="360" w:lineRule="auto"/>
        <w:jc w:val="center"/>
        <w:rPr>
          <w:rFonts w:ascii="Times New Roman" w:hAnsi="Times New Roman" w:cs="Times New Roman"/>
          <w:b/>
          <w:bCs/>
          <w:spacing w:val="2"/>
          <w:sz w:val="32"/>
          <w:szCs w:val="32"/>
        </w:rPr>
      </w:pPr>
    </w:p>
    <w:p w:rsidR="00F004EC" w:rsidRPr="00F07F3A" w:rsidRDefault="00F004EC" w:rsidP="00F07F3A">
      <w:pPr>
        <w:shd w:val="clear" w:color="auto" w:fill="FFFFFF"/>
        <w:spacing w:before="154" w:line="360" w:lineRule="auto"/>
        <w:jc w:val="center"/>
        <w:rPr>
          <w:rFonts w:ascii="Times New Roman" w:hAnsi="Times New Roman" w:cs="Times New Roman"/>
          <w:b/>
          <w:bCs/>
          <w:spacing w:val="2"/>
          <w:sz w:val="32"/>
          <w:szCs w:val="32"/>
        </w:rPr>
      </w:pPr>
      <w:r w:rsidRPr="00F07F3A">
        <w:rPr>
          <w:rFonts w:ascii="Times New Roman" w:hAnsi="Times New Roman" w:cs="Times New Roman"/>
          <w:b/>
          <w:bCs/>
          <w:spacing w:val="2"/>
          <w:sz w:val="32"/>
          <w:szCs w:val="32"/>
        </w:rPr>
        <w:t>6 класс</w:t>
      </w:r>
    </w:p>
    <w:tbl>
      <w:tblPr>
        <w:tblW w:w="9629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6"/>
        <w:gridCol w:w="2698"/>
        <w:gridCol w:w="1824"/>
        <w:gridCol w:w="1574"/>
        <w:gridCol w:w="1411"/>
        <w:gridCol w:w="1546"/>
      </w:tblGrid>
      <w:tr w:rsidR="00F004EC" w:rsidRPr="0024545C">
        <w:trPr>
          <w:trHeight w:hRule="exact" w:val="778"/>
        </w:trPr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раздела, темы</w:t>
            </w:r>
          </w:p>
        </w:tc>
        <w:tc>
          <w:tcPr>
            <w:tcW w:w="182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учебного занятия</w:t>
            </w:r>
          </w:p>
        </w:tc>
        <w:tc>
          <w:tcPr>
            <w:tcW w:w="45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7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объем времени в часах</w:t>
            </w:r>
          </w:p>
        </w:tc>
      </w:tr>
      <w:tr w:rsidR="00F004EC" w:rsidRPr="0024545C">
        <w:trPr>
          <w:trHeight w:hRule="exact" w:val="1041"/>
        </w:trPr>
        <w:tc>
          <w:tcPr>
            <w:tcW w:w="5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134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69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197" w:hanging="5"/>
              <w:rPr>
                <w:rFonts w:ascii="Times New Roman" w:hAnsi="Times New Roman" w:cs="Times New Roman"/>
                <w:color w:val="C00000"/>
                <w:spacing w:val="-1"/>
                <w:sz w:val="28"/>
                <w:szCs w:val="28"/>
              </w:rPr>
            </w:pPr>
          </w:p>
        </w:tc>
        <w:tc>
          <w:tcPr>
            <w:tcW w:w="182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color w:val="C00000"/>
                <w:spacing w:val="-4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Максималь-ная учебная нагрузка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Самостоя-тельная работа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Аудиторные занятия</w:t>
            </w:r>
          </w:p>
        </w:tc>
      </w:tr>
      <w:tr w:rsidR="00F004EC" w:rsidRPr="0024545C">
        <w:trPr>
          <w:trHeight w:hRule="exact" w:val="574"/>
        </w:trPr>
        <w:tc>
          <w:tcPr>
            <w:tcW w:w="9629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I</w:t>
            </w:r>
            <w:r w:rsidRPr="0024545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полугодие</w:t>
            </w:r>
          </w:p>
        </w:tc>
      </w:tr>
      <w:tr w:rsidR="00F004EC" w:rsidRPr="0024545C">
        <w:trPr>
          <w:trHeight w:hRule="exact" w:val="77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197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Повторение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материала 5 класса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53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4EC" w:rsidRPr="0024545C">
        <w:trPr>
          <w:trHeight w:hRule="exact" w:val="1472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619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Обращения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Доминантового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септаккорда,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разрешения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53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29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374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Ритмические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фигуры с шестнадцатыми в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размерах 3/8, 6/8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6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11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-53" w:right="-45" w:firstLine="5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552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979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538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Субдоминанта в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гармоническом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мажоре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55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1622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653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Тритоны в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гармоническом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мажоре и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натуральном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миноре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53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76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595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Ритм триоль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(шестнадцатые)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55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99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86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Тональности Фа-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диез мажор, ре-диез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минор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1315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451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Уменьшенное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трезвучие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 гармоническом мажоре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293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53" w:right="-45" w:firstLine="5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53" w:right="-45" w:firstLine="5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53" w:right="-45" w:firstLine="5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53" w:right="-45" w:firstLine="5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52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F004EC" w:rsidRPr="0024545C">
        <w:trPr>
          <w:trHeight w:hRule="exact" w:val="440"/>
        </w:trPr>
        <w:tc>
          <w:tcPr>
            <w:tcW w:w="96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полугодие</w:t>
            </w: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004EC" w:rsidRPr="0024545C">
        <w:trPr>
          <w:trHeight w:hRule="exact" w:val="99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tabs>
                <w:tab w:val="left" w:pos="2618"/>
              </w:tabs>
              <w:spacing w:after="0" w:line="240" w:lineRule="auto"/>
              <w:ind w:righ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Уменьшенное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трезвучие в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натуральном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миноре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29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-27"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Проработка ритмических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групп с 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залигованными 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нотами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53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139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Хроматизм,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альтерация.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  <w:lang w:val="en-US"/>
              </w:rPr>
              <w:t>IV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повышенная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ступень в мажоре и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 миноре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53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939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tabs>
                <w:tab w:val="left" w:pos="2618"/>
              </w:tabs>
              <w:spacing w:after="0" w:line="240" w:lineRule="auto"/>
              <w:ind w:right="-27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Отклонение, модуляция в параллельную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тональность, в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тональность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доминанты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059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197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Тональности Соль-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бемоль мажор, ми-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бемоль минор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53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4EC" w:rsidRPr="0024545C">
        <w:trPr>
          <w:trHeight w:hRule="exact" w:val="66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47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Энгармонизм. 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6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533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Квинтовый круг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тональностей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930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-27" w:hanging="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Увеличенное  трезвучие в гармонических ладах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6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91" w:right="101" w:firstLine="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92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Малый вводный септаккорд в натуральном мажоре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91" w:right="101" w:firstLine="15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995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Уменьшенный вводный септаккорд в гармонических ладах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91" w:right="101" w:firstLine="15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995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Повторение пройденного материала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91" w:right="101" w:firstLine="15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F004EC" w:rsidRPr="0024545C">
        <w:trPr>
          <w:trHeight w:hRule="exact" w:val="712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Подготовка к экзамену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91" w:right="101" w:firstLine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440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  <w:t>ИТОГО: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t>82,5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ind w:right="475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F07F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8"/>
                <w:sz w:val="28"/>
                <w:szCs w:val="28"/>
              </w:rPr>
              <w:t>49,5</w:t>
            </w:r>
          </w:p>
        </w:tc>
      </w:tr>
    </w:tbl>
    <w:p w:rsidR="00F004EC" w:rsidRPr="00A92439" w:rsidRDefault="00F004EC" w:rsidP="00896BC8">
      <w:pPr>
        <w:spacing w:line="360" w:lineRule="auto"/>
        <w:rPr>
          <w:color w:val="C00000"/>
          <w:sz w:val="28"/>
          <w:szCs w:val="28"/>
        </w:rPr>
        <w:sectPr w:rsidR="00F004EC" w:rsidRPr="00A92439" w:rsidSect="00896BC8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:rsidR="00F004EC" w:rsidRPr="005D0DA8" w:rsidRDefault="00F004EC" w:rsidP="005D0DA8">
      <w:pPr>
        <w:shd w:val="clear" w:color="auto" w:fill="FFFFFF"/>
        <w:spacing w:before="283" w:line="360" w:lineRule="auto"/>
        <w:jc w:val="center"/>
        <w:rPr>
          <w:sz w:val="32"/>
          <w:szCs w:val="32"/>
        </w:rPr>
      </w:pPr>
      <w:r w:rsidRPr="005D0DA8">
        <w:rPr>
          <w:b/>
          <w:bCs/>
          <w:spacing w:val="-4"/>
          <w:sz w:val="32"/>
          <w:szCs w:val="32"/>
        </w:rPr>
        <w:t>7 класс</w:t>
      </w:r>
    </w:p>
    <w:tbl>
      <w:tblPr>
        <w:tblW w:w="9639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9"/>
        <w:gridCol w:w="2688"/>
        <w:gridCol w:w="1824"/>
        <w:gridCol w:w="10"/>
        <w:gridCol w:w="1564"/>
        <w:gridCol w:w="10"/>
        <w:gridCol w:w="1401"/>
        <w:gridCol w:w="10"/>
        <w:gridCol w:w="1536"/>
        <w:gridCol w:w="10"/>
      </w:tblGrid>
      <w:tr w:rsidR="00F004EC" w:rsidRPr="0024545C">
        <w:trPr>
          <w:trHeight w:hRule="exact" w:val="778"/>
        </w:trPr>
        <w:tc>
          <w:tcPr>
            <w:tcW w:w="5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раздела, темы</w:t>
            </w:r>
          </w:p>
        </w:tc>
        <w:tc>
          <w:tcPr>
            <w:tcW w:w="18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учебного занятия</w:t>
            </w:r>
          </w:p>
        </w:tc>
        <w:tc>
          <w:tcPr>
            <w:tcW w:w="453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7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объем времени в часах</w:t>
            </w:r>
          </w:p>
        </w:tc>
      </w:tr>
      <w:tr w:rsidR="00F004EC" w:rsidRPr="0024545C">
        <w:trPr>
          <w:trHeight w:hRule="exact" w:val="778"/>
        </w:trPr>
        <w:tc>
          <w:tcPr>
            <w:tcW w:w="58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144"/>
              <w:rPr>
                <w:color w:val="C00000"/>
                <w:sz w:val="28"/>
                <w:szCs w:val="28"/>
              </w:rPr>
            </w:pPr>
          </w:p>
        </w:tc>
        <w:tc>
          <w:tcPr>
            <w:tcW w:w="26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115"/>
              <w:rPr>
                <w:color w:val="C00000"/>
                <w:spacing w:val="-1"/>
                <w:sz w:val="28"/>
                <w:szCs w:val="28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9"/>
              <w:rPr>
                <w:color w:val="C00000"/>
                <w:spacing w:val="-4"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color w:val="C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Максималь-ная учебная нагрузка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Самостоя-тельная работа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Аудиторные занятия</w:t>
            </w:r>
          </w:p>
        </w:tc>
      </w:tr>
      <w:tr w:rsidR="00F004EC" w:rsidRPr="0024545C">
        <w:trPr>
          <w:trHeight w:hRule="exact" w:val="558"/>
        </w:trPr>
        <w:tc>
          <w:tcPr>
            <w:tcW w:w="9639" w:type="dxa"/>
            <w:gridSpan w:val="11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полугодие</w:t>
            </w:r>
          </w:p>
        </w:tc>
      </w:tr>
      <w:tr w:rsidR="00F004EC" w:rsidRPr="0024545C">
        <w:trPr>
          <w:trHeight w:hRule="exact" w:val="778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Повторение </w:t>
            </w:r>
            <w:r w:rsidRPr="0024545C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материала 6 класса</w:t>
            </w:r>
          </w:p>
        </w:tc>
        <w:tc>
          <w:tcPr>
            <w:tcW w:w="1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9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86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2349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432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Характерные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интервалы ув.2 и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ум.7 в гармоническом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мажоре и гармоническом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миноре</w:t>
            </w:r>
          </w:p>
        </w:tc>
        <w:tc>
          <w:tcPr>
            <w:tcW w:w="1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586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622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Характерные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интервалы ум.4 и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ув.5 в гармоническом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мажоре</w:t>
            </w:r>
          </w:p>
        </w:tc>
        <w:tc>
          <w:tcPr>
            <w:tcW w:w="1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54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D0DA8">
            <w:pPr>
              <w:shd w:val="clear" w:color="auto" w:fill="FFFFFF"/>
              <w:spacing w:after="0" w:line="240" w:lineRule="auto"/>
              <w:ind w:left="-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622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Характерные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интервалы ум.4 и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ув.5 в гармоническом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миноре</w:t>
            </w:r>
          </w:p>
        </w:tc>
        <w:tc>
          <w:tcPr>
            <w:tcW w:w="1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54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D0D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68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D0DA8">
            <w:pPr>
              <w:shd w:val="clear" w:color="auto" w:fill="FFFFFF"/>
              <w:spacing w:after="0" w:line="240" w:lineRule="auto"/>
              <w:ind w:left="12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D0D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D0DA8">
            <w:pPr>
              <w:shd w:val="clear" w:color="auto" w:fill="FFFFFF"/>
              <w:spacing w:after="0" w:line="240" w:lineRule="auto"/>
              <w:ind w:left="96" w:right="106" w:firstLine="1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D0D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F312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D0DA8">
            <w:pPr>
              <w:shd w:val="clear" w:color="auto" w:fill="FFFFFF"/>
              <w:spacing w:after="0" w:line="240" w:lineRule="auto"/>
              <w:ind w:left="-5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1362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D0DA8">
            <w:pPr>
              <w:shd w:val="clear" w:color="auto" w:fill="FFFFFF"/>
              <w:spacing w:after="0" w:line="240" w:lineRule="auto"/>
              <w:ind w:right="528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Малый вводный и уменьшенные вводный септаккорды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5D0DA8">
            <w:pPr>
              <w:shd w:val="clear" w:color="auto" w:fill="FFFFFF"/>
              <w:spacing w:after="0" w:line="240" w:lineRule="auto"/>
              <w:ind w:left="-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985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518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Различные виды внутритактовых синкоп</w:t>
            </w:r>
          </w:p>
        </w:tc>
        <w:tc>
          <w:tcPr>
            <w:tcW w:w="1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52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ind w:left="-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723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tabs>
                <w:tab w:val="left" w:pos="260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Тональности с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семью знаками в </w:t>
            </w:r>
            <w:r w:rsidRPr="0024545C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ключе</w:t>
            </w:r>
          </w:p>
        </w:tc>
        <w:tc>
          <w:tcPr>
            <w:tcW w:w="183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F312C">
            <w:pPr>
              <w:shd w:val="clear" w:color="auto" w:fill="FFFFFF"/>
              <w:spacing w:after="0" w:line="240" w:lineRule="auto"/>
              <w:ind w:left="-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gridAfter w:val="1"/>
          <w:wAfter w:w="10" w:type="dxa"/>
          <w:trHeight w:hRule="exact" w:val="100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341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Построение и разрешение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тритонов от звука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F312C">
            <w:pPr>
              <w:shd w:val="clear" w:color="auto" w:fill="FFFFFF"/>
              <w:spacing w:after="0" w:line="240" w:lineRule="auto"/>
              <w:ind w:right="-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gridAfter w:val="1"/>
          <w:wAfter w:w="10" w:type="dxa"/>
          <w:trHeight w:hRule="exact" w:val="99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307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Построение и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разрешение ув.2 и </w:t>
            </w: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ум.7 от звука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10" w:type="dxa"/>
          <w:trHeight w:hRule="exact" w:val="99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96" w:right="106" w:firstLine="1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F312C">
            <w:pPr>
              <w:shd w:val="clear" w:color="auto" w:fill="FFFFFF"/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5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gridAfter w:val="1"/>
          <w:wAfter w:w="10" w:type="dxa"/>
          <w:trHeight w:hRule="exact" w:val="438"/>
        </w:trPr>
        <w:tc>
          <w:tcPr>
            <w:tcW w:w="962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5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полугодие</w:t>
            </w:r>
          </w:p>
        </w:tc>
      </w:tr>
      <w:tr w:rsidR="00F004EC" w:rsidRPr="0024545C">
        <w:trPr>
          <w:gridAfter w:val="1"/>
          <w:wAfter w:w="10" w:type="dxa"/>
          <w:trHeight w:hRule="exact" w:val="7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662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Диатонические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лады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10" w:type="dxa"/>
          <w:trHeight w:hRule="exact" w:val="58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Пентатоника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10" w:type="dxa"/>
          <w:trHeight w:hRule="exact" w:val="57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Переменный размер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10" w:type="dxa"/>
          <w:trHeight w:hRule="exact" w:val="58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Размеры 6/4, 3/2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10" w:type="dxa"/>
          <w:trHeight w:hRule="exact" w:val="7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542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Тональности 1 степени родства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10" w:type="dxa"/>
          <w:trHeight w:hRule="exact" w:val="135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ind w:right="-27"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Период, отклонения, модуляция в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родственные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тональности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10" w:type="dxa"/>
          <w:trHeight w:hRule="exact" w:val="10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ind w:right="-27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Альтерации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неустойчивых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ступеней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10" w:type="dxa"/>
          <w:trHeight w:hRule="exact" w:val="69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ind w:right="-27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Вспомогательные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хроматические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звуки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jc w:val="center"/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10" w:type="dxa"/>
          <w:trHeight w:hRule="exact" w:val="70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ind w:right="-27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Проходящие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хроматические звуки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jc w:val="center"/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10" w:type="dxa"/>
          <w:trHeight w:hRule="exact" w:val="12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ind w:right="-27" w:hanging="5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Повторение и закрепление пройденного материала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4EC" w:rsidRPr="0024545C">
        <w:trPr>
          <w:gridAfter w:val="1"/>
          <w:wAfter w:w="10" w:type="dxa"/>
          <w:trHeight w:hRule="exact" w:val="72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EB109B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96" w:right="106" w:firstLine="1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F312C">
            <w:pPr>
              <w:shd w:val="clear" w:color="auto" w:fill="FFFFFF"/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5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gridAfter w:val="1"/>
          <w:wAfter w:w="10" w:type="dxa"/>
          <w:trHeight w:hRule="exact" w:val="7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Хроматическая гамма мажора 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53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4EC" w:rsidRPr="0024545C">
        <w:trPr>
          <w:gridAfter w:val="1"/>
          <w:wAfter w:w="10" w:type="dxa"/>
          <w:trHeight w:hRule="exact" w:val="7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Хроматическая гамма минора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53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4EC" w:rsidRPr="0024545C">
        <w:trPr>
          <w:gridAfter w:val="1"/>
          <w:wAfter w:w="10" w:type="dxa"/>
          <w:trHeight w:hRule="exact" w:val="10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Запись двухголосного мелодического диктанта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53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gridAfter w:val="1"/>
          <w:wAfter w:w="10" w:type="dxa"/>
          <w:trHeight w:hRule="exact" w:val="139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Повторение и закрепление пройденного материала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53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F004EC" w:rsidRPr="0024545C">
        <w:trPr>
          <w:gridAfter w:val="1"/>
          <w:wAfter w:w="10" w:type="dxa"/>
          <w:trHeight w:hRule="exact" w:val="7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5BF3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27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5BF3">
            <w:pPr>
              <w:shd w:val="clear" w:color="auto" w:fill="FFFFFF"/>
              <w:spacing w:after="0" w:line="240" w:lineRule="auto"/>
              <w:ind w:right="-27" w:hanging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3"/>
                <w:sz w:val="28"/>
                <w:szCs w:val="28"/>
              </w:rPr>
              <w:t>Промежуточный контроль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5BF3">
            <w:pPr>
              <w:shd w:val="clear" w:color="auto" w:fill="FFFFFF"/>
              <w:spacing w:after="0" w:line="240" w:lineRule="auto"/>
              <w:ind w:left="91" w:right="101" w:firstLine="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5B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F312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5B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gridAfter w:val="1"/>
          <w:wAfter w:w="10" w:type="dxa"/>
          <w:trHeight w:hRule="exact" w:val="78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  <w:t>ИТОГО: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t>82,5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ind w:right="475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16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8"/>
                <w:sz w:val="28"/>
                <w:szCs w:val="28"/>
              </w:rPr>
              <w:t>49,5</w:t>
            </w:r>
          </w:p>
        </w:tc>
      </w:tr>
    </w:tbl>
    <w:p w:rsidR="00F004EC" w:rsidRDefault="00F004EC" w:rsidP="00C20584">
      <w:pPr>
        <w:shd w:val="clear" w:color="auto" w:fill="FFFFFF"/>
        <w:spacing w:before="466" w:line="360" w:lineRule="auto"/>
        <w:rPr>
          <w:rFonts w:ascii="Times New Roman" w:hAnsi="Times New Roman" w:cs="Times New Roman"/>
          <w:b/>
          <w:bCs/>
          <w:spacing w:val="-4"/>
          <w:sz w:val="32"/>
          <w:szCs w:val="32"/>
        </w:rPr>
      </w:pPr>
    </w:p>
    <w:p w:rsidR="00F004EC" w:rsidRPr="00795BF3" w:rsidRDefault="00F004EC" w:rsidP="00795BF3">
      <w:pPr>
        <w:shd w:val="clear" w:color="auto" w:fill="FFFFFF"/>
        <w:spacing w:before="466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95BF3">
        <w:rPr>
          <w:rFonts w:ascii="Times New Roman" w:hAnsi="Times New Roman" w:cs="Times New Roman"/>
          <w:b/>
          <w:bCs/>
          <w:spacing w:val="-4"/>
          <w:sz w:val="32"/>
          <w:szCs w:val="32"/>
        </w:rPr>
        <w:t>8 класс</w:t>
      </w:r>
    </w:p>
    <w:tbl>
      <w:tblPr>
        <w:tblW w:w="9629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6"/>
        <w:gridCol w:w="2698"/>
        <w:gridCol w:w="1824"/>
        <w:gridCol w:w="1574"/>
        <w:gridCol w:w="1411"/>
        <w:gridCol w:w="1546"/>
      </w:tblGrid>
      <w:tr w:rsidR="00F004EC" w:rsidRPr="0024545C">
        <w:trPr>
          <w:trHeight w:hRule="exact" w:val="797"/>
        </w:trPr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раздела, темы</w:t>
            </w:r>
          </w:p>
        </w:tc>
        <w:tc>
          <w:tcPr>
            <w:tcW w:w="182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учебного занятия</w:t>
            </w:r>
          </w:p>
        </w:tc>
        <w:tc>
          <w:tcPr>
            <w:tcW w:w="45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7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объем времени в часах</w:t>
            </w:r>
          </w:p>
        </w:tc>
      </w:tr>
      <w:tr w:rsidR="00F004EC" w:rsidRPr="0024545C">
        <w:trPr>
          <w:trHeight w:hRule="exact" w:val="797"/>
        </w:trPr>
        <w:tc>
          <w:tcPr>
            <w:tcW w:w="5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spacing w:line="360" w:lineRule="auto"/>
              <w:ind w:left="29"/>
              <w:rPr>
                <w:color w:val="C00000"/>
                <w:sz w:val="28"/>
                <w:szCs w:val="28"/>
              </w:rPr>
            </w:pPr>
          </w:p>
        </w:tc>
        <w:tc>
          <w:tcPr>
            <w:tcW w:w="269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spacing w:line="360" w:lineRule="auto"/>
              <w:ind w:right="197"/>
              <w:rPr>
                <w:color w:val="C00000"/>
                <w:spacing w:val="-1"/>
                <w:sz w:val="28"/>
                <w:szCs w:val="28"/>
              </w:rPr>
            </w:pPr>
          </w:p>
        </w:tc>
        <w:tc>
          <w:tcPr>
            <w:tcW w:w="182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896BC8">
            <w:pPr>
              <w:shd w:val="clear" w:color="auto" w:fill="FFFFFF"/>
              <w:spacing w:line="360" w:lineRule="auto"/>
              <w:ind w:left="490"/>
              <w:rPr>
                <w:color w:val="C00000"/>
                <w:spacing w:val="-4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5BF3">
            <w:pPr>
              <w:shd w:val="clear" w:color="auto" w:fill="FFFFFF"/>
              <w:spacing w:line="360" w:lineRule="auto"/>
              <w:ind w:left="-35"/>
              <w:jc w:val="center"/>
              <w:rPr>
                <w:color w:val="C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Максималь-ная учебная нагрузка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Самостоя-тельная работа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Аудиторные занятия</w:t>
            </w:r>
          </w:p>
        </w:tc>
      </w:tr>
      <w:tr w:rsidR="00F004EC" w:rsidRPr="0024545C">
        <w:trPr>
          <w:trHeight w:hRule="exact" w:val="526"/>
        </w:trPr>
        <w:tc>
          <w:tcPr>
            <w:tcW w:w="9629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полугодие</w:t>
            </w:r>
          </w:p>
        </w:tc>
      </w:tr>
      <w:tr w:rsidR="00F004EC" w:rsidRPr="0024545C">
        <w:trPr>
          <w:trHeight w:hRule="exact" w:val="797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29"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Повторение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материала 7 класса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F312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86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004EC" w:rsidRPr="0024545C">
        <w:trPr>
          <w:trHeight w:hRule="exact" w:val="480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Размеры 9/8, 12/8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86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76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4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91" w:right="101" w:firstLine="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F312C">
            <w:pPr>
              <w:shd w:val="clear" w:color="auto" w:fill="FFFFFF"/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108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21E82">
            <w:pPr>
              <w:shd w:val="clear" w:color="auto" w:fill="FFFFFF"/>
              <w:tabs>
                <w:tab w:val="left" w:pos="2618"/>
              </w:tabs>
              <w:spacing w:after="0" w:line="240" w:lineRule="auto"/>
              <w:ind w:righ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Хроматическая </w:t>
            </w:r>
            <w:r w:rsidRPr="0024545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гамма (правописание, пение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)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5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970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134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Септаккорд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II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ступени в мажоре и миноре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86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4EC" w:rsidRPr="0024545C">
        <w:trPr>
          <w:trHeight w:hRule="exact" w:val="77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552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Междутактовые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синкопы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29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86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Прерванный оборот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 мажоре и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гармоническом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миноре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5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9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41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Увеличенное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трезвучие в ладу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7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right="686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Сложные виды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синкоп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5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7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Промежуточный контроль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91" w:right="101" w:firstLine="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F312C">
            <w:pPr>
              <w:shd w:val="clear" w:color="auto" w:fill="FFFFFF"/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430"/>
        </w:trPr>
        <w:tc>
          <w:tcPr>
            <w:tcW w:w="96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полугодие</w:t>
            </w:r>
          </w:p>
        </w:tc>
      </w:tr>
      <w:tr w:rsidR="00F004EC" w:rsidRPr="0024545C">
        <w:trPr>
          <w:trHeight w:hRule="exact" w:val="57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Виды септаккордов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5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21E82">
            <w:pPr>
              <w:shd w:val="clear" w:color="auto" w:fill="FFFFFF"/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1365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21E82">
            <w:pPr>
              <w:shd w:val="clear" w:color="auto" w:fill="FFFFFF"/>
              <w:spacing w:after="0" w:line="240" w:lineRule="auto"/>
              <w:ind w:right="-27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Построение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септаккордов от </w:t>
            </w:r>
            <w:r w:rsidRPr="0024545C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звука и их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разрешение в тональности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21E82">
            <w:pPr>
              <w:shd w:val="clear" w:color="auto" w:fill="FFFFFF"/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291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21E82">
            <w:pPr>
              <w:shd w:val="clear" w:color="auto" w:fill="FFFFFF"/>
              <w:spacing w:after="0" w:line="240" w:lineRule="auto"/>
              <w:ind w:right="-27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Построение от звука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обращений малого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мажорного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септаккорда и </w:t>
            </w: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 xml:space="preserve">разрешение его как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доминантового в мажоре и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гармоническом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миноре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865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21E82">
            <w:pPr>
              <w:shd w:val="clear" w:color="auto" w:fill="FFFFFF"/>
              <w:spacing w:after="0" w:line="240" w:lineRule="auto"/>
              <w:ind w:right="-27" w:hanging="5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Лады народной музыки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4EC" w:rsidRPr="0024545C">
        <w:trPr>
          <w:trHeight w:hRule="exact" w:val="865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21E82">
            <w:pPr>
              <w:shd w:val="clear" w:color="auto" w:fill="FFFFFF"/>
              <w:spacing w:after="0" w:line="240" w:lineRule="auto"/>
              <w:ind w:right="-27" w:hanging="5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Фигурации аккордов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865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321E82">
            <w:pPr>
              <w:shd w:val="clear" w:color="auto" w:fill="FFFFFF"/>
              <w:spacing w:after="0" w:line="240" w:lineRule="auto"/>
              <w:ind w:right="-27" w:hanging="5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Гармонизация мелодий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4EC" w:rsidRPr="0024545C">
        <w:trPr>
          <w:trHeight w:hRule="exact" w:val="865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ind w:left="91" w:right="101" w:firstLine="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F312C">
            <w:pPr>
              <w:shd w:val="clear" w:color="auto" w:fill="FFFFFF"/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1495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Пение песен, романсов с собственным аккомпанементом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91" w:right="101" w:firstLine="15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F312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57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Повторение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F004EC" w:rsidRPr="0024545C">
        <w:trPr>
          <w:trHeight w:hRule="exact" w:val="76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91" w:right="10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F312C">
            <w:pPr>
              <w:shd w:val="clear" w:color="auto" w:fill="FFFFFF"/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87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  <w:t>ИТОГО: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t>82,5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ind w:left="46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AB4D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8"/>
                <w:sz w:val="28"/>
                <w:szCs w:val="28"/>
              </w:rPr>
              <w:t>49,5</w:t>
            </w:r>
          </w:p>
        </w:tc>
      </w:tr>
    </w:tbl>
    <w:p w:rsidR="00F004EC" w:rsidRPr="002A2407" w:rsidRDefault="00F004EC" w:rsidP="00C20584">
      <w:pPr>
        <w:shd w:val="clear" w:color="auto" w:fill="FFFFFF"/>
        <w:spacing w:before="475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A2407">
        <w:rPr>
          <w:rFonts w:ascii="Times New Roman" w:hAnsi="Times New Roman" w:cs="Times New Roman"/>
          <w:b/>
          <w:bCs/>
          <w:spacing w:val="-4"/>
          <w:sz w:val="32"/>
          <w:szCs w:val="32"/>
        </w:rPr>
        <w:t>9-й класс</w:t>
      </w:r>
    </w:p>
    <w:tbl>
      <w:tblPr>
        <w:tblW w:w="9830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6"/>
        <w:gridCol w:w="2685"/>
        <w:gridCol w:w="2038"/>
        <w:gridCol w:w="1574"/>
        <w:gridCol w:w="1411"/>
        <w:gridCol w:w="1546"/>
      </w:tblGrid>
      <w:tr w:rsidR="00F004EC" w:rsidRPr="0024545C">
        <w:trPr>
          <w:trHeight w:hRule="exact" w:val="819"/>
        </w:trPr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F004EC" w:rsidRPr="0024545C" w:rsidRDefault="00F004EC" w:rsidP="007936B8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  <w:p w:rsidR="00F004EC" w:rsidRPr="0024545C" w:rsidRDefault="00F004EC" w:rsidP="007936B8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  <w:p w:rsidR="00F004EC" w:rsidRPr="0024545C" w:rsidRDefault="00F004EC" w:rsidP="007936B8">
            <w:pPr>
              <w:shd w:val="clear" w:color="auto" w:fill="FFFFFF"/>
              <w:spacing w:after="0" w:line="240" w:lineRule="auto"/>
              <w:ind w:right="-66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раздела, темы</w:t>
            </w:r>
          </w:p>
        </w:tc>
        <w:tc>
          <w:tcPr>
            <w:tcW w:w="2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учебного занятия</w:t>
            </w:r>
          </w:p>
        </w:tc>
        <w:tc>
          <w:tcPr>
            <w:tcW w:w="45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ind w:left="47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объем времени в часах</w:t>
            </w:r>
          </w:p>
        </w:tc>
      </w:tr>
      <w:tr w:rsidR="00F004EC" w:rsidRPr="0024545C">
        <w:trPr>
          <w:trHeight w:hRule="exact" w:val="1037"/>
        </w:trPr>
        <w:tc>
          <w:tcPr>
            <w:tcW w:w="5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134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6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29" w:hanging="5"/>
              <w:rPr>
                <w:rFonts w:ascii="Times New Roman" w:hAnsi="Times New Roman" w:cs="Times New Roman"/>
                <w:color w:val="C00000"/>
                <w:spacing w:val="-3"/>
                <w:sz w:val="28"/>
                <w:szCs w:val="28"/>
              </w:rPr>
            </w:pPr>
          </w:p>
        </w:tc>
        <w:tc>
          <w:tcPr>
            <w:tcW w:w="2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color w:val="C00000"/>
                <w:spacing w:val="-4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-31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Максималь-ная учебная нагрузка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Самостоя-тельная работа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Аудиторные занятия</w:t>
            </w:r>
          </w:p>
        </w:tc>
      </w:tr>
      <w:tr w:rsidR="00F004EC" w:rsidRPr="0024545C">
        <w:trPr>
          <w:trHeight w:hRule="exact" w:val="660"/>
        </w:trPr>
        <w:tc>
          <w:tcPr>
            <w:tcW w:w="983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I</w:t>
            </w:r>
            <w:r w:rsidRPr="0024545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полугодие</w:t>
            </w:r>
          </w:p>
        </w:tc>
      </w:tr>
      <w:tr w:rsidR="00F004EC" w:rsidRPr="0024545C">
        <w:trPr>
          <w:trHeight w:hRule="exact" w:val="2271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-99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Повторение: кварто-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квинтовый круг,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буквенные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обозначения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тональностей,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тональности 1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степени родства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ind w:left="61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26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tabs>
                <w:tab w:val="left" w:pos="2404"/>
              </w:tabs>
              <w:spacing w:after="0" w:line="240" w:lineRule="auto"/>
              <w:ind w:right="-99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Натуральный,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гармонический,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мелодический вид </w:t>
            </w: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мажора и минора</w:t>
            </w:r>
          </w:p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293" w:hanging="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293" w:hanging="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6326D0">
            <w:pPr>
              <w:shd w:val="clear" w:color="auto" w:fill="FFFFFF"/>
              <w:spacing w:after="0" w:line="240" w:lineRule="auto"/>
              <w:ind w:left="-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55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990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-99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Тритоны в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мелодическом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мажоре и миноре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6326D0">
            <w:pPr>
              <w:shd w:val="clear" w:color="auto" w:fill="FFFFFF"/>
              <w:spacing w:after="0" w:line="240" w:lineRule="auto"/>
              <w:ind w:left="-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55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val="125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662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Диатонические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интервалы в</w:t>
            </w:r>
          </w:p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тональности с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разрешением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614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val="79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-40" w:right="10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  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6326D0">
            <w:pPr>
              <w:shd w:val="clear" w:color="auto" w:fill="FFFFFF"/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1395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413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Хроматические проходящие и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вспомогательные звуки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55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290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tabs>
                <w:tab w:val="left" w:pos="2404"/>
              </w:tabs>
              <w:spacing w:after="0" w:line="240" w:lineRule="auto"/>
              <w:ind w:right="134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Правописание хроматической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гаммы (с опорой на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мажор и минор)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55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715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Главные и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побочные трезвучия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 тональности, их обращения и разрешения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586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2419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ind w:right="-9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Уменьшенные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трезвучия в натуральном и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гармоническом виде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мажора и минора, их обращения и разрешения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55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296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ind w:right="-99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Увеличенное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трезвучие в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гармоническом виде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мажора и минора, его обращения и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разрешения. Энгармонизм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увеличенного трезвучия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710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ind w:left="-40" w:right="10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  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6326D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</w:tr>
      <w:tr w:rsidR="00F004EC" w:rsidRPr="0024545C">
        <w:trPr>
          <w:trHeight w:hRule="exact" w:val="578"/>
        </w:trPr>
        <w:tc>
          <w:tcPr>
            <w:tcW w:w="983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7936B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полугодие</w:t>
            </w:r>
          </w:p>
        </w:tc>
      </w:tr>
      <w:tr w:rsidR="00F004EC" w:rsidRPr="0024545C">
        <w:trPr>
          <w:trHeight w:hRule="exact" w:val="140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ind w:right="-99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Главные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септаккорды, их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обращения и разрешения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989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BA701B">
            <w:pPr>
              <w:shd w:val="clear" w:color="auto" w:fill="FFFFFF"/>
              <w:tabs>
                <w:tab w:val="left" w:pos="240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Энгармонизм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уменьшенного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септаккорда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55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56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7 видов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септаккордов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290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tabs>
                <w:tab w:val="left" w:pos="2404"/>
              </w:tabs>
              <w:spacing w:after="0" w:line="240" w:lineRule="auto"/>
              <w:ind w:right="-99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Побочные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септаккорды в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тональности, способы их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разрешения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5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4EC" w:rsidRPr="0024545C">
        <w:trPr>
          <w:trHeight w:hRule="exact" w:val="1143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ind w:right="-99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Альтерированные ступени, интервал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уменьшенная терция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53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04EC" w:rsidRPr="0024545C">
        <w:trPr>
          <w:trHeight w:hRule="exact" w:val="1415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ind w:right="-99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Гармония 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  <w:lang w:val="en-US"/>
              </w:rPr>
              <w:t>II</w:t>
            </w: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низкой ступени («неаполитанский» аккорд)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973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tabs>
                <w:tab w:val="left" w:pos="2503"/>
              </w:tabs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Период, </w:t>
            </w: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предложения,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каденции, </w:t>
            </w:r>
            <w:r w:rsidRPr="0024545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расширение, </w:t>
            </w: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дополнение в периоде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53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6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</w:rPr>
              <w:t>Текущий контроль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91" w:right="101" w:firstLine="4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1361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Подбор аккомпанемента к мелодиям в разных жанрах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91" w:right="101" w:firstLine="49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5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F004EC" w:rsidRPr="0024545C">
        <w:trPr>
          <w:trHeight w:hRule="exact" w:val="557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Повторение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5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6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23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ind w:right="480" w:hanging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3"/>
                <w:sz w:val="28"/>
                <w:szCs w:val="28"/>
              </w:rPr>
              <w:t>Промежуточный контроль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ind w:left="91" w:right="101" w:hanging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Контрольный </w:t>
            </w: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урок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6326D0">
            <w:pPr>
              <w:shd w:val="clear" w:color="auto" w:fill="FFFFFF"/>
              <w:spacing w:after="0" w:line="240" w:lineRule="auto"/>
              <w:ind w:right="-3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1,5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9A5A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</w:tr>
      <w:tr w:rsidR="00F004EC" w:rsidRPr="0024545C">
        <w:trPr>
          <w:trHeight w:hRule="exact" w:val="787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  <w:t>ИТОГО: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t>82,5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ind w:right="475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04EC" w:rsidRPr="0024545C" w:rsidRDefault="00F004EC" w:rsidP="002A24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45C">
              <w:rPr>
                <w:rFonts w:ascii="Times New Roman" w:hAnsi="Times New Roman" w:cs="Times New Roman"/>
                <w:b/>
                <w:bCs/>
                <w:spacing w:val="-8"/>
                <w:sz w:val="28"/>
                <w:szCs w:val="28"/>
              </w:rPr>
              <w:t>49,5</w:t>
            </w:r>
          </w:p>
        </w:tc>
      </w:tr>
    </w:tbl>
    <w:p w:rsidR="00F004EC" w:rsidRDefault="00F004EC" w:rsidP="00C20584">
      <w:pPr>
        <w:shd w:val="clear" w:color="auto" w:fill="FFFFFF"/>
        <w:spacing w:after="0" w:line="240" w:lineRule="auto"/>
        <w:ind w:right="557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F004EC" w:rsidRDefault="00F004EC" w:rsidP="000C7145">
      <w:pPr>
        <w:shd w:val="clear" w:color="auto" w:fill="FFFFFF"/>
        <w:spacing w:after="0" w:line="240" w:lineRule="auto"/>
        <w:ind w:left="3538" w:right="557" w:hanging="1906"/>
        <w:rPr>
          <w:rFonts w:ascii="Times New Roman" w:hAnsi="Times New Roman" w:cs="Times New Roman"/>
          <w:spacing w:val="2"/>
          <w:sz w:val="28"/>
          <w:szCs w:val="28"/>
        </w:rPr>
      </w:pPr>
      <w:r w:rsidRPr="000C7145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Распределение учебного материала по годам обучения       </w:t>
      </w:r>
      <w:r w:rsidRPr="000C7145">
        <w:rPr>
          <w:rFonts w:ascii="Times New Roman" w:hAnsi="Times New Roman" w:cs="Times New Roman"/>
          <w:spacing w:val="2"/>
          <w:sz w:val="28"/>
          <w:szCs w:val="28"/>
        </w:rPr>
        <w:t xml:space="preserve">                   </w:t>
      </w:r>
    </w:p>
    <w:p w:rsidR="00F004EC" w:rsidRDefault="00F004EC" w:rsidP="000C7145">
      <w:pPr>
        <w:shd w:val="clear" w:color="auto" w:fill="FFFFFF"/>
        <w:spacing w:after="0" w:line="240" w:lineRule="auto"/>
        <w:ind w:left="3538" w:right="557" w:hanging="1906"/>
        <w:rPr>
          <w:rFonts w:ascii="Times New Roman" w:hAnsi="Times New Roman" w:cs="Times New Roman"/>
          <w:spacing w:val="2"/>
          <w:sz w:val="28"/>
          <w:szCs w:val="28"/>
        </w:rPr>
      </w:pPr>
    </w:p>
    <w:p w:rsidR="00F004EC" w:rsidRPr="000C7145" w:rsidRDefault="00F004EC" w:rsidP="000C7145">
      <w:pPr>
        <w:shd w:val="clear" w:color="auto" w:fill="FFFFFF"/>
        <w:spacing w:after="0" w:line="240" w:lineRule="auto"/>
        <w:ind w:left="3538" w:right="557" w:hanging="1906"/>
        <w:jc w:val="center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b/>
          <w:bCs/>
          <w:spacing w:val="-1"/>
          <w:sz w:val="28"/>
          <w:szCs w:val="28"/>
        </w:rPr>
        <w:t>Срок обучения 8 (9) лет</w:t>
      </w:r>
    </w:p>
    <w:p w:rsidR="00F004EC" w:rsidRDefault="00F004EC" w:rsidP="000C7145">
      <w:pPr>
        <w:shd w:val="clear" w:color="auto" w:fill="FFFFFF"/>
        <w:tabs>
          <w:tab w:val="left" w:pos="922"/>
        </w:tabs>
        <w:spacing w:after="0" w:line="240" w:lineRule="auto"/>
        <w:ind w:left="70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0C7145" w:rsidRDefault="00F004EC" w:rsidP="000C7145">
      <w:pPr>
        <w:shd w:val="clear" w:color="auto" w:fill="FFFFFF"/>
        <w:tabs>
          <w:tab w:val="left" w:pos="922"/>
        </w:tabs>
        <w:spacing w:after="0" w:line="240" w:lineRule="auto"/>
        <w:ind w:left="706"/>
        <w:jc w:val="center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0C714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C7145">
        <w:rPr>
          <w:rFonts w:ascii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C7145">
        <w:rPr>
          <w:rFonts w:ascii="Times New Roman" w:hAnsi="Times New Roman" w:cs="Times New Roman"/>
          <w:spacing w:val="-1"/>
          <w:sz w:val="28"/>
          <w:szCs w:val="28"/>
        </w:rPr>
        <w:t xml:space="preserve">Высокие и низкие звуки, регистр. 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0C7145">
        <w:rPr>
          <w:rFonts w:ascii="Times New Roman" w:hAnsi="Times New Roman" w:cs="Times New Roman"/>
          <w:spacing w:val="-3"/>
          <w:sz w:val="28"/>
          <w:szCs w:val="28"/>
        </w:rPr>
        <w:t xml:space="preserve">Звукоряд, гамма, ступени, вводные звуки. 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C7145">
        <w:rPr>
          <w:rFonts w:ascii="Times New Roman" w:hAnsi="Times New Roman" w:cs="Times New Roman"/>
          <w:spacing w:val="-1"/>
          <w:sz w:val="28"/>
          <w:szCs w:val="28"/>
        </w:rPr>
        <w:t xml:space="preserve">Цифровое обозначение ступеней. 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C7145">
        <w:rPr>
          <w:rFonts w:ascii="Times New Roman" w:hAnsi="Times New Roman" w:cs="Times New Roman"/>
          <w:spacing w:val="-1"/>
          <w:sz w:val="28"/>
          <w:szCs w:val="28"/>
        </w:rPr>
        <w:t xml:space="preserve">Устойчивость и неустойчивость. 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C7145">
        <w:rPr>
          <w:rFonts w:ascii="Times New Roman" w:hAnsi="Times New Roman" w:cs="Times New Roman"/>
          <w:spacing w:val="-1"/>
          <w:sz w:val="28"/>
          <w:szCs w:val="28"/>
        </w:rPr>
        <w:t xml:space="preserve">Тоника, тоническое трезвучие, аккорд. 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Мажор и минор. 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0C7145">
        <w:rPr>
          <w:rFonts w:ascii="Times New Roman" w:hAnsi="Times New Roman" w:cs="Times New Roman"/>
          <w:spacing w:val="-3"/>
          <w:sz w:val="28"/>
          <w:szCs w:val="28"/>
        </w:rPr>
        <w:t xml:space="preserve">Тон, полутон. 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-2"/>
          <w:sz w:val="28"/>
          <w:szCs w:val="28"/>
        </w:rPr>
        <w:t>Диез, бемол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4"/>
          <w:sz w:val="28"/>
          <w:szCs w:val="28"/>
        </w:rPr>
        <w:t>, б</w:t>
      </w:r>
      <w:r w:rsidRPr="000C7145">
        <w:rPr>
          <w:rFonts w:ascii="Times New Roman" w:hAnsi="Times New Roman" w:cs="Times New Roman"/>
          <w:spacing w:val="-4"/>
          <w:sz w:val="28"/>
          <w:szCs w:val="28"/>
        </w:rPr>
        <w:t>екар.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-2"/>
          <w:sz w:val="28"/>
          <w:szCs w:val="28"/>
        </w:rPr>
        <w:t xml:space="preserve">Строение мажорной гаммы. 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5"/>
          <w:sz w:val="28"/>
          <w:szCs w:val="28"/>
        </w:rPr>
        <w:t>Тональности До мажор, Соль мажор, Фа мажор, Ре мажор, ля минор</w:t>
      </w:r>
      <w:r w:rsidRPr="000C7145">
        <w:rPr>
          <w:rFonts w:ascii="Times New Roman" w:hAnsi="Times New Roman" w:cs="Times New Roman"/>
          <w:spacing w:val="-2"/>
          <w:sz w:val="28"/>
          <w:szCs w:val="28"/>
        </w:rPr>
        <w:t xml:space="preserve">. Ключевые знаки. </w:t>
      </w:r>
      <w:r w:rsidRPr="000C7145">
        <w:rPr>
          <w:rFonts w:ascii="Times New Roman" w:hAnsi="Times New Roman" w:cs="Times New Roman"/>
          <w:spacing w:val="-1"/>
          <w:sz w:val="28"/>
          <w:szCs w:val="28"/>
        </w:rPr>
        <w:t xml:space="preserve">Скрипичный и басовый ключи. </w:t>
      </w:r>
      <w:r w:rsidRPr="000C7145">
        <w:rPr>
          <w:rFonts w:ascii="Times New Roman" w:hAnsi="Times New Roman" w:cs="Times New Roman"/>
          <w:spacing w:val="-2"/>
          <w:sz w:val="28"/>
          <w:szCs w:val="28"/>
        </w:rPr>
        <w:t xml:space="preserve">Транспонирование. </w:t>
      </w:r>
      <w:r w:rsidRPr="000C7145">
        <w:rPr>
          <w:rFonts w:ascii="Times New Roman" w:hAnsi="Times New Roman" w:cs="Times New Roman"/>
          <w:spacing w:val="-7"/>
          <w:sz w:val="28"/>
          <w:szCs w:val="28"/>
        </w:rPr>
        <w:t>Темп.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Пульс, доли.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C7145">
        <w:rPr>
          <w:rFonts w:ascii="Times New Roman" w:hAnsi="Times New Roman" w:cs="Times New Roman"/>
          <w:spacing w:val="-1"/>
          <w:sz w:val="28"/>
          <w:szCs w:val="28"/>
        </w:rPr>
        <w:t>Размер (</w:t>
      </w:r>
      <w:r>
        <w:rPr>
          <w:rFonts w:ascii="Times New Roman" w:hAnsi="Times New Roman" w:cs="Times New Roman"/>
          <w:spacing w:val="-1"/>
          <w:sz w:val="28"/>
          <w:szCs w:val="28"/>
        </w:rPr>
        <w:t>2/4, 3/4,</w:t>
      </w:r>
      <w:r w:rsidRPr="000C7145">
        <w:rPr>
          <w:rFonts w:ascii="Times New Roman" w:hAnsi="Times New Roman" w:cs="Times New Roman"/>
          <w:spacing w:val="-1"/>
          <w:sz w:val="28"/>
          <w:szCs w:val="28"/>
        </w:rPr>
        <w:t xml:space="preserve"> 4/4). 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C7145">
        <w:rPr>
          <w:rFonts w:ascii="Times New Roman" w:hAnsi="Times New Roman" w:cs="Times New Roman"/>
          <w:spacing w:val="-2"/>
          <w:sz w:val="28"/>
          <w:szCs w:val="28"/>
        </w:rPr>
        <w:t>Длительности - восьмые, четверти, половинная, целая</w:t>
      </w:r>
      <w:r>
        <w:rPr>
          <w:rFonts w:ascii="Times New Roman" w:hAnsi="Times New Roman" w:cs="Times New Roman"/>
          <w:spacing w:val="-2"/>
          <w:sz w:val="28"/>
          <w:szCs w:val="28"/>
        </w:rPr>
        <w:t>, шестнадцатая</w:t>
      </w:r>
      <w:r w:rsidRPr="000C7145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-5"/>
          <w:sz w:val="28"/>
          <w:szCs w:val="28"/>
        </w:rPr>
        <w:t>Ритм.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-4"/>
          <w:sz w:val="28"/>
          <w:szCs w:val="28"/>
        </w:rPr>
        <w:t xml:space="preserve">Такт, тактовая черта. </w:t>
      </w:r>
      <w:r w:rsidRPr="000C7145">
        <w:rPr>
          <w:rFonts w:ascii="Times New Roman" w:hAnsi="Times New Roman" w:cs="Times New Roman"/>
          <w:spacing w:val="-2"/>
          <w:sz w:val="28"/>
          <w:szCs w:val="28"/>
        </w:rPr>
        <w:t xml:space="preserve">Сильная доля. </w:t>
      </w:r>
      <w:r w:rsidRPr="000C7145">
        <w:rPr>
          <w:rFonts w:ascii="Times New Roman" w:hAnsi="Times New Roman" w:cs="Times New Roman"/>
          <w:spacing w:val="-5"/>
          <w:sz w:val="28"/>
          <w:szCs w:val="28"/>
        </w:rPr>
        <w:t>Затакт.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7"/>
          <w:sz w:val="28"/>
          <w:szCs w:val="28"/>
        </w:rPr>
        <w:t>Пауза  (восьмая,  четве</w:t>
      </w:r>
      <w:r>
        <w:rPr>
          <w:rFonts w:ascii="Times New Roman" w:hAnsi="Times New Roman" w:cs="Times New Roman"/>
          <w:spacing w:val="7"/>
          <w:sz w:val="28"/>
          <w:szCs w:val="28"/>
        </w:rPr>
        <w:t xml:space="preserve">ртная, </w:t>
      </w:r>
      <w:r w:rsidRPr="000C7145">
        <w:rPr>
          <w:rFonts w:ascii="Times New Roman" w:hAnsi="Times New Roman" w:cs="Times New Roman"/>
          <w:spacing w:val="7"/>
          <w:sz w:val="28"/>
          <w:szCs w:val="28"/>
        </w:rPr>
        <w:t xml:space="preserve">половинная, </w:t>
      </w:r>
      <w:r w:rsidRPr="000C7145">
        <w:rPr>
          <w:rFonts w:ascii="Times New Roman" w:hAnsi="Times New Roman" w:cs="Times New Roman"/>
          <w:spacing w:val="-4"/>
          <w:sz w:val="28"/>
          <w:szCs w:val="28"/>
        </w:rPr>
        <w:t>целая</w:t>
      </w:r>
      <w:r>
        <w:rPr>
          <w:rFonts w:ascii="Times New Roman" w:hAnsi="Times New Roman" w:cs="Times New Roman"/>
          <w:spacing w:val="-4"/>
          <w:sz w:val="28"/>
          <w:szCs w:val="28"/>
        </w:rPr>
        <w:t>, шестнадцатая</w:t>
      </w:r>
      <w:r w:rsidRPr="000C7145">
        <w:rPr>
          <w:rFonts w:ascii="Times New Roman" w:hAnsi="Times New Roman" w:cs="Times New Roman"/>
          <w:spacing w:val="-4"/>
          <w:sz w:val="28"/>
          <w:szCs w:val="28"/>
        </w:rPr>
        <w:t>).</w:t>
      </w:r>
    </w:p>
    <w:p w:rsidR="00F004EC" w:rsidRDefault="00F004EC" w:rsidP="00BA701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F004EC" w:rsidRPr="000C7145" w:rsidRDefault="00F004EC" w:rsidP="000C7145">
      <w:pPr>
        <w:shd w:val="clear" w:color="auto" w:fill="FFFFFF"/>
        <w:tabs>
          <w:tab w:val="left" w:pos="0"/>
        </w:tabs>
        <w:spacing w:after="0" w:line="240" w:lineRule="auto"/>
        <w:ind w:right="-108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0C7145">
        <w:rPr>
          <w:rFonts w:ascii="Times New Roman" w:hAnsi="Times New Roman" w:cs="Times New Roman"/>
          <w:b/>
          <w:bCs/>
          <w:spacing w:val="-2"/>
          <w:sz w:val="28"/>
          <w:szCs w:val="28"/>
        </w:rPr>
        <w:t>2класс</w:t>
      </w:r>
    </w:p>
    <w:p w:rsidR="00F004EC" w:rsidRPr="000C7145" w:rsidRDefault="00F004EC" w:rsidP="00BA701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-3"/>
          <w:sz w:val="28"/>
          <w:szCs w:val="28"/>
        </w:rPr>
        <w:t xml:space="preserve">Параллельные тональности.   </w:t>
      </w:r>
      <w:r w:rsidRPr="000C7145">
        <w:rPr>
          <w:rFonts w:ascii="Times New Roman" w:hAnsi="Times New Roman" w:cs="Times New Roman"/>
          <w:spacing w:val="-1"/>
          <w:sz w:val="28"/>
          <w:szCs w:val="28"/>
        </w:rPr>
        <w:t>Натуральный, гармонический, мелодический вид минора.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10"/>
          <w:sz w:val="28"/>
          <w:szCs w:val="28"/>
        </w:rPr>
        <w:t>Тональности Си-бемоль мажор, ля минор, ми минор, си минор, ре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-2"/>
          <w:sz w:val="28"/>
          <w:szCs w:val="28"/>
        </w:rPr>
        <w:t>минор, соль минор.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-3"/>
          <w:sz w:val="28"/>
          <w:szCs w:val="28"/>
        </w:rPr>
        <w:t>Тетрахорд.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-1"/>
          <w:sz w:val="28"/>
          <w:szCs w:val="28"/>
        </w:rPr>
        <w:t>Интервалы (ч.1, м.2, б.2, м.3, б.3, ч.4, ч.5, ч.8).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-2"/>
          <w:sz w:val="28"/>
          <w:szCs w:val="28"/>
        </w:rPr>
        <w:t>Мотив, фраза.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z w:val="28"/>
          <w:szCs w:val="28"/>
        </w:rPr>
        <w:t>Ритмические длительности: целая, четверть с точкой и восьмая, четыре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-2"/>
          <w:sz w:val="28"/>
          <w:szCs w:val="28"/>
        </w:rPr>
        <w:t>шестнадцатых.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-1"/>
          <w:sz w:val="28"/>
          <w:szCs w:val="28"/>
        </w:rPr>
        <w:t>Затакт восьмая и две восьмые</w:t>
      </w:r>
      <w:r>
        <w:rPr>
          <w:rFonts w:ascii="Times New Roman" w:hAnsi="Times New Roman" w:cs="Times New Roman"/>
          <w:sz w:val="28"/>
          <w:szCs w:val="28"/>
        </w:rPr>
        <w:t>, четверть</w:t>
      </w:r>
      <w:r w:rsidRPr="000C7145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F004EC" w:rsidRDefault="00F004EC" w:rsidP="000C7145">
      <w:pPr>
        <w:shd w:val="clear" w:color="auto" w:fill="FFFFFF"/>
        <w:tabs>
          <w:tab w:val="left" w:pos="216"/>
        </w:tabs>
        <w:spacing w:after="0" w:line="240" w:lineRule="auto"/>
        <w:ind w:left="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0C7145" w:rsidRDefault="00F004EC" w:rsidP="000C7145">
      <w:pPr>
        <w:shd w:val="clear" w:color="auto" w:fill="FFFFFF"/>
        <w:tabs>
          <w:tab w:val="left" w:pos="216"/>
        </w:tabs>
        <w:spacing w:after="0" w:line="240" w:lineRule="auto"/>
        <w:ind w:left="5"/>
        <w:jc w:val="center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0C714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C7145">
        <w:rPr>
          <w:rFonts w:ascii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z w:val="28"/>
          <w:szCs w:val="28"/>
        </w:rPr>
        <w:t>Мажорные и минорные тональности до трех знаков в ключе.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-1"/>
          <w:sz w:val="28"/>
          <w:szCs w:val="28"/>
        </w:rPr>
        <w:t>Переменный лад.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-2"/>
          <w:sz w:val="28"/>
          <w:szCs w:val="28"/>
        </w:rPr>
        <w:t>Обращение интервала.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-1"/>
          <w:sz w:val="28"/>
          <w:szCs w:val="28"/>
        </w:rPr>
        <w:t>Интервалы м.6 и б.6.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-1"/>
          <w:sz w:val="28"/>
          <w:szCs w:val="28"/>
        </w:rPr>
        <w:t>Главные трезвучия лада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– тоническое, субдоминантовой, доминантовое</w:t>
      </w:r>
      <w:r w:rsidRPr="000C7145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z w:val="28"/>
          <w:szCs w:val="28"/>
        </w:rPr>
        <w:t>Обращения трезвучия - секстаккорд, квартсекстаккорд.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-1"/>
          <w:sz w:val="28"/>
          <w:szCs w:val="28"/>
        </w:rPr>
        <w:t>Тоническое трезвучие с обращениями.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145">
        <w:rPr>
          <w:rFonts w:ascii="Times New Roman" w:hAnsi="Times New Roman" w:cs="Times New Roman"/>
          <w:spacing w:val="2"/>
          <w:sz w:val="28"/>
          <w:szCs w:val="28"/>
        </w:rPr>
        <w:t xml:space="preserve">Ритмические группы восьмая и две шестнадцатых, </w:t>
      </w:r>
      <w:r>
        <w:rPr>
          <w:rFonts w:ascii="Times New Roman" w:hAnsi="Times New Roman" w:cs="Times New Roman"/>
          <w:spacing w:val="2"/>
          <w:sz w:val="28"/>
          <w:szCs w:val="28"/>
        </w:rPr>
        <w:t>две шестнадцатых и восьмая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145">
        <w:rPr>
          <w:rFonts w:ascii="Times New Roman" w:hAnsi="Times New Roman" w:cs="Times New Roman"/>
          <w:spacing w:val="-1"/>
          <w:sz w:val="28"/>
          <w:szCs w:val="28"/>
        </w:rPr>
        <w:t>в размерах 2/4, 3/4, 4/4.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C7145">
        <w:rPr>
          <w:rFonts w:ascii="Times New Roman" w:hAnsi="Times New Roman" w:cs="Times New Roman"/>
          <w:spacing w:val="-2"/>
          <w:sz w:val="28"/>
          <w:szCs w:val="28"/>
        </w:rPr>
        <w:t>Размер 3/8.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Секвенция. 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Канон.</w:t>
      </w:r>
    </w:p>
    <w:p w:rsidR="00F004EC" w:rsidRPr="000C7145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Транспонирование.</w:t>
      </w:r>
    </w:p>
    <w:p w:rsidR="00F004EC" w:rsidRDefault="00F004EC" w:rsidP="000C714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FF27FD" w:rsidRDefault="00F004EC" w:rsidP="000C714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27FD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Pr="00FF27FD">
        <w:rPr>
          <w:rFonts w:ascii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F004EC" w:rsidRPr="00FF27FD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7FD">
        <w:rPr>
          <w:rFonts w:ascii="Times New Roman" w:hAnsi="Times New Roman" w:cs="Times New Roman"/>
          <w:spacing w:val="-1"/>
          <w:sz w:val="28"/>
          <w:szCs w:val="28"/>
        </w:rPr>
        <w:t>Тональности до 4 знаков в ключе.</w:t>
      </w:r>
    </w:p>
    <w:p w:rsidR="00F004EC" w:rsidRPr="00FF27FD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F27FD">
        <w:rPr>
          <w:rFonts w:ascii="Times New Roman" w:hAnsi="Times New Roman" w:cs="Times New Roman"/>
          <w:spacing w:val="-4"/>
          <w:sz w:val="28"/>
          <w:szCs w:val="28"/>
        </w:rPr>
        <w:t>Септима.</w:t>
      </w:r>
    </w:p>
    <w:p w:rsidR="00F004EC" w:rsidRPr="00FF27FD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7FD">
        <w:rPr>
          <w:rFonts w:ascii="Times New Roman" w:hAnsi="Times New Roman" w:cs="Times New Roman"/>
          <w:spacing w:val="-1"/>
          <w:sz w:val="28"/>
          <w:szCs w:val="28"/>
        </w:rPr>
        <w:t>Доминантовый септаккорд.</w:t>
      </w:r>
    </w:p>
    <w:p w:rsidR="00F004EC" w:rsidRPr="00FF27FD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7FD">
        <w:rPr>
          <w:rFonts w:ascii="Times New Roman" w:hAnsi="Times New Roman" w:cs="Times New Roman"/>
          <w:spacing w:val="-1"/>
          <w:sz w:val="28"/>
          <w:szCs w:val="28"/>
        </w:rPr>
        <w:t>Тритон, увеличенная кварта, уменьшенная квинта.</w:t>
      </w:r>
    </w:p>
    <w:p w:rsidR="00F004EC" w:rsidRPr="00FF27FD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7FD">
        <w:rPr>
          <w:rFonts w:ascii="Times New Roman" w:hAnsi="Times New Roman" w:cs="Times New Roman"/>
          <w:spacing w:val="-2"/>
          <w:sz w:val="28"/>
          <w:szCs w:val="28"/>
        </w:rPr>
        <w:t>Пунктирный ритм.</w:t>
      </w:r>
    </w:p>
    <w:p w:rsidR="00F004EC" w:rsidRPr="00FF27FD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7FD">
        <w:rPr>
          <w:rFonts w:ascii="Times New Roman" w:hAnsi="Times New Roman" w:cs="Times New Roman"/>
          <w:spacing w:val="-5"/>
          <w:sz w:val="28"/>
          <w:szCs w:val="28"/>
        </w:rPr>
        <w:t>Синкопа.</w:t>
      </w:r>
    </w:p>
    <w:p w:rsidR="00F004EC" w:rsidRPr="00FF27FD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F27FD">
        <w:rPr>
          <w:rFonts w:ascii="Times New Roman" w:hAnsi="Times New Roman" w:cs="Times New Roman"/>
          <w:spacing w:val="-5"/>
          <w:sz w:val="28"/>
          <w:szCs w:val="28"/>
        </w:rPr>
        <w:t>Триоль.</w:t>
      </w:r>
    </w:p>
    <w:p w:rsidR="00F004EC" w:rsidRPr="00FF27FD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FF27FD">
        <w:rPr>
          <w:rFonts w:ascii="Times New Roman" w:hAnsi="Times New Roman" w:cs="Times New Roman"/>
          <w:spacing w:val="-2"/>
          <w:sz w:val="28"/>
          <w:szCs w:val="28"/>
        </w:rPr>
        <w:t>Размер 6/8.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FF27FD">
        <w:rPr>
          <w:rFonts w:ascii="Times New Roman" w:hAnsi="Times New Roman" w:cs="Times New Roman"/>
          <w:spacing w:val="-2"/>
          <w:sz w:val="28"/>
          <w:szCs w:val="28"/>
        </w:rPr>
        <w:t>Уменьшенное трезвучие в натуральном мажоре и гармоническом миноре.</w:t>
      </w:r>
    </w:p>
    <w:p w:rsidR="00F004EC" w:rsidRPr="00FF27FD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Гармонический мажор.</w:t>
      </w:r>
    </w:p>
    <w:p w:rsidR="00F004EC" w:rsidRDefault="00F004EC" w:rsidP="000C7145">
      <w:pPr>
        <w:shd w:val="clear" w:color="auto" w:fill="FFFFFF"/>
        <w:tabs>
          <w:tab w:val="left" w:pos="21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FF27FD" w:rsidRDefault="00F004EC" w:rsidP="000C7145">
      <w:pPr>
        <w:shd w:val="clear" w:color="auto" w:fill="FFFFFF"/>
        <w:tabs>
          <w:tab w:val="left" w:pos="21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27FD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FF27F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F27FD">
        <w:rPr>
          <w:rFonts w:ascii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F004EC" w:rsidRPr="00FF27FD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7FD">
        <w:rPr>
          <w:rFonts w:ascii="Times New Roman" w:hAnsi="Times New Roman" w:cs="Times New Roman"/>
          <w:spacing w:val="-1"/>
          <w:sz w:val="28"/>
          <w:szCs w:val="28"/>
        </w:rPr>
        <w:t>Тональности до 5 знаков в ключе.</w:t>
      </w:r>
    </w:p>
    <w:p w:rsidR="00F004EC" w:rsidRPr="00FF27FD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7FD">
        <w:rPr>
          <w:rFonts w:ascii="Times New Roman" w:hAnsi="Times New Roman" w:cs="Times New Roman"/>
          <w:spacing w:val="-1"/>
          <w:sz w:val="28"/>
          <w:szCs w:val="28"/>
        </w:rPr>
        <w:t>Буквенные обозначения тональностей.</w:t>
      </w:r>
    </w:p>
    <w:p w:rsidR="00F004EC" w:rsidRPr="00FF27FD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7FD">
        <w:rPr>
          <w:rFonts w:ascii="Times New Roman" w:hAnsi="Times New Roman" w:cs="Times New Roman"/>
          <w:spacing w:val="-1"/>
          <w:sz w:val="28"/>
          <w:szCs w:val="28"/>
        </w:rPr>
        <w:t>Обращения и разрешения главных трезвучий.</w:t>
      </w:r>
    </w:p>
    <w:p w:rsidR="00F004EC" w:rsidRPr="00FF27FD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7FD">
        <w:rPr>
          <w:rFonts w:ascii="Times New Roman" w:hAnsi="Times New Roman" w:cs="Times New Roman"/>
          <w:spacing w:val="1"/>
          <w:sz w:val="28"/>
          <w:szCs w:val="28"/>
        </w:rPr>
        <w:t>Построение от звука мажорных и минорных трезвучий, секстаккордов,</w:t>
      </w:r>
    </w:p>
    <w:p w:rsidR="00F004EC" w:rsidRPr="00FF27FD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7FD">
        <w:rPr>
          <w:rFonts w:ascii="Times New Roman" w:hAnsi="Times New Roman" w:cs="Times New Roman"/>
          <w:spacing w:val="-5"/>
          <w:sz w:val="28"/>
          <w:szCs w:val="28"/>
        </w:rPr>
        <w:t>квартсекстаккордов.</w:t>
      </w:r>
    </w:p>
    <w:p w:rsidR="00F004EC" w:rsidRPr="00FF27FD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7FD">
        <w:rPr>
          <w:rFonts w:ascii="Times New Roman" w:hAnsi="Times New Roman" w:cs="Times New Roman"/>
          <w:spacing w:val="-1"/>
          <w:sz w:val="28"/>
          <w:szCs w:val="28"/>
        </w:rPr>
        <w:t>Ритм четверть с точкой и две шестнадцатых.</w:t>
      </w:r>
    </w:p>
    <w:p w:rsidR="00F004EC" w:rsidRPr="00FF27FD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7FD">
        <w:rPr>
          <w:rFonts w:ascii="Times New Roman" w:hAnsi="Times New Roman" w:cs="Times New Roman"/>
          <w:spacing w:val="-1"/>
          <w:sz w:val="28"/>
          <w:szCs w:val="28"/>
        </w:rPr>
        <w:t>Различные виды синкоп.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F27FD">
        <w:rPr>
          <w:rFonts w:ascii="Times New Roman" w:hAnsi="Times New Roman" w:cs="Times New Roman"/>
          <w:spacing w:val="-1"/>
          <w:sz w:val="28"/>
          <w:szCs w:val="28"/>
        </w:rPr>
        <w:t>Период, предложение, фраза, каденция.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Обращения доминантового септаккорда.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Отклонение. Модуляция.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Характерные интервалы ув2 на </w:t>
      </w:r>
      <w:r>
        <w:rPr>
          <w:rFonts w:ascii="Times New Roman" w:hAnsi="Times New Roman" w:cs="Times New Roman"/>
          <w:spacing w:val="-1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и ум7</w:t>
      </w:r>
      <w:r w:rsidRPr="00FF27F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на </w:t>
      </w:r>
      <w:r>
        <w:rPr>
          <w:rFonts w:ascii="Times New Roman" w:hAnsi="Times New Roman" w:cs="Times New Roman"/>
          <w:spacing w:val="-1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ступенях в гармонических мажоре и миноре.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1"/>
          <w:sz w:val="28"/>
          <w:szCs w:val="28"/>
        </w:rPr>
        <w:t>Залигованные ноты.</w:t>
      </w:r>
    </w:p>
    <w:p w:rsidR="00F004EC" w:rsidRDefault="00F004EC" w:rsidP="000C7145">
      <w:pPr>
        <w:shd w:val="clear" w:color="auto" w:fill="FFFFFF"/>
        <w:tabs>
          <w:tab w:val="left" w:pos="216"/>
        </w:tabs>
        <w:spacing w:after="0" w:line="240" w:lineRule="auto"/>
        <w:ind w:left="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Default="00F004EC" w:rsidP="000C7145">
      <w:pPr>
        <w:shd w:val="clear" w:color="auto" w:fill="FFFFFF"/>
        <w:tabs>
          <w:tab w:val="left" w:pos="216"/>
        </w:tabs>
        <w:spacing w:after="0" w:line="240" w:lineRule="auto"/>
        <w:ind w:left="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CD1763" w:rsidRDefault="00F004EC" w:rsidP="000C7145">
      <w:pPr>
        <w:shd w:val="clear" w:color="auto" w:fill="FFFFFF"/>
        <w:tabs>
          <w:tab w:val="left" w:pos="216"/>
        </w:tabs>
        <w:spacing w:after="0" w:line="240" w:lineRule="auto"/>
        <w:ind w:left="10"/>
        <w:jc w:val="center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CD176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CD1763">
        <w:rPr>
          <w:rFonts w:ascii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1"/>
          <w:sz w:val="28"/>
          <w:szCs w:val="28"/>
        </w:rPr>
        <w:t>Тональности до 6 знаков в ключе.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3"/>
          <w:sz w:val="28"/>
          <w:szCs w:val="28"/>
        </w:rPr>
        <w:t>Энгармонизм.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1"/>
          <w:sz w:val="28"/>
          <w:szCs w:val="28"/>
        </w:rPr>
        <w:t>Квинтовый круг тональностей.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2"/>
          <w:sz w:val="28"/>
          <w:szCs w:val="28"/>
        </w:rPr>
        <w:t>Альтерация.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3"/>
          <w:sz w:val="28"/>
          <w:szCs w:val="28"/>
        </w:rPr>
        <w:t>Хроматизм.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1"/>
          <w:sz w:val="28"/>
          <w:szCs w:val="28"/>
        </w:rPr>
        <w:t>Тритоны в гармоническом мажоре и натуральном миноре.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2"/>
          <w:sz w:val="28"/>
          <w:szCs w:val="28"/>
        </w:rPr>
        <w:t xml:space="preserve">Уменьшенное   трезвучие   в   гармоническом   мажоре   и   натуральном </w:t>
      </w:r>
      <w:r w:rsidRPr="00CD1763">
        <w:rPr>
          <w:rFonts w:ascii="Times New Roman" w:hAnsi="Times New Roman" w:cs="Times New Roman"/>
          <w:spacing w:val="-4"/>
          <w:sz w:val="28"/>
          <w:szCs w:val="28"/>
        </w:rPr>
        <w:t>миноре.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CD1763">
        <w:rPr>
          <w:rFonts w:ascii="Times New Roman" w:hAnsi="Times New Roman" w:cs="Times New Roman"/>
          <w:spacing w:val="-3"/>
          <w:sz w:val="28"/>
          <w:szCs w:val="28"/>
        </w:rPr>
        <w:t xml:space="preserve">Ритмические группы с шестнадцатыми в размерах 3/8, 6/8. 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D1763">
        <w:rPr>
          <w:rFonts w:ascii="Times New Roman" w:hAnsi="Times New Roman" w:cs="Times New Roman"/>
          <w:spacing w:val="-1"/>
          <w:sz w:val="28"/>
          <w:szCs w:val="28"/>
        </w:rPr>
        <w:t>Ритмические группы с залигованными нотами.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Субдоминанта в гармоничесом мажоре.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Триоль шестнадцатые.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Увеличенное трезвучие в гармонических ладах.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Малый вводный септаккорд в натуральном мажоре.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Уменьшенный вводный септаккорд в гармонических ладах</w:t>
      </w:r>
    </w:p>
    <w:p w:rsidR="00F004EC" w:rsidRPr="00CD1763" w:rsidRDefault="00F004EC" w:rsidP="000C7145">
      <w:pPr>
        <w:shd w:val="clear" w:color="auto" w:fill="FFFFFF"/>
        <w:spacing w:after="0" w:line="240" w:lineRule="auto"/>
        <w:ind w:right="1555"/>
        <w:rPr>
          <w:rFonts w:ascii="Times New Roman" w:hAnsi="Times New Roman" w:cs="Times New Roman"/>
          <w:sz w:val="28"/>
          <w:szCs w:val="28"/>
        </w:rPr>
      </w:pPr>
    </w:p>
    <w:p w:rsidR="00F004EC" w:rsidRPr="00CD1763" w:rsidRDefault="00F004EC" w:rsidP="000C7145">
      <w:pPr>
        <w:shd w:val="clear" w:color="auto" w:fill="FFFFFF"/>
        <w:tabs>
          <w:tab w:val="left" w:pos="92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b/>
          <w:bCs/>
          <w:sz w:val="28"/>
          <w:szCs w:val="28"/>
        </w:rPr>
        <w:t xml:space="preserve">7 </w:t>
      </w:r>
      <w:r w:rsidRPr="00CD1763">
        <w:rPr>
          <w:rFonts w:ascii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1"/>
          <w:sz w:val="28"/>
          <w:szCs w:val="28"/>
        </w:rPr>
        <w:t>Тональности до 7 знаков в ключе.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1"/>
          <w:sz w:val="28"/>
          <w:szCs w:val="28"/>
        </w:rPr>
        <w:t>Характерные интервалы гармонического мажора и минора.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1"/>
          <w:sz w:val="28"/>
          <w:szCs w:val="28"/>
        </w:rPr>
        <w:t>Энгармонически равные интервалы.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2"/>
          <w:sz w:val="28"/>
          <w:szCs w:val="28"/>
        </w:rPr>
        <w:t>Диатонические лады.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2"/>
          <w:sz w:val="28"/>
          <w:szCs w:val="28"/>
        </w:rPr>
        <w:t>Пентатоника.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1"/>
          <w:sz w:val="28"/>
          <w:szCs w:val="28"/>
        </w:rPr>
        <w:t>Переменный размер.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1"/>
          <w:sz w:val="28"/>
          <w:szCs w:val="28"/>
        </w:rPr>
        <w:t>Тональности 1 степени родства.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1"/>
          <w:sz w:val="28"/>
          <w:szCs w:val="28"/>
        </w:rPr>
        <w:t>Модуляции в родственные тональности.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D1763">
        <w:rPr>
          <w:rFonts w:ascii="Times New Roman" w:hAnsi="Times New Roman" w:cs="Times New Roman"/>
          <w:spacing w:val="-1"/>
          <w:sz w:val="28"/>
          <w:szCs w:val="28"/>
        </w:rPr>
        <w:t>Различные виды внутритактовых синкоп.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EB109B">
        <w:rPr>
          <w:rFonts w:ascii="Times New Roman" w:hAnsi="Times New Roman" w:cs="Times New Roman"/>
          <w:spacing w:val="-3"/>
          <w:sz w:val="28"/>
          <w:szCs w:val="28"/>
        </w:rPr>
        <w:t xml:space="preserve">Вспомогательные </w:t>
      </w:r>
      <w:r w:rsidRPr="00EB109B">
        <w:rPr>
          <w:rFonts w:ascii="Times New Roman" w:hAnsi="Times New Roman" w:cs="Times New Roman"/>
          <w:spacing w:val="-1"/>
          <w:sz w:val="28"/>
          <w:szCs w:val="28"/>
        </w:rPr>
        <w:t xml:space="preserve">хроматические </w:t>
      </w:r>
      <w:r w:rsidRPr="00EB109B">
        <w:rPr>
          <w:rFonts w:ascii="Times New Roman" w:hAnsi="Times New Roman" w:cs="Times New Roman"/>
          <w:spacing w:val="-3"/>
          <w:sz w:val="28"/>
          <w:szCs w:val="28"/>
        </w:rPr>
        <w:t>звуки</w:t>
      </w:r>
      <w:r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Проходящие хроматические звуки.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795BF3">
        <w:rPr>
          <w:rFonts w:ascii="Times New Roman" w:hAnsi="Times New Roman" w:cs="Times New Roman"/>
          <w:spacing w:val="-3"/>
          <w:sz w:val="28"/>
          <w:szCs w:val="28"/>
        </w:rPr>
        <w:t>Хроматическая гамма мажора</w:t>
      </w:r>
      <w:r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Хроматическая гамма минора.</w:t>
      </w:r>
    </w:p>
    <w:p w:rsidR="00F004EC" w:rsidRPr="00CD1763" w:rsidRDefault="00F004EC" w:rsidP="000C71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4EC" w:rsidRPr="00CD1763" w:rsidRDefault="00F004EC" w:rsidP="000C7145">
      <w:pPr>
        <w:shd w:val="clear" w:color="auto" w:fill="FFFFFF"/>
        <w:tabs>
          <w:tab w:val="left" w:pos="92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b/>
          <w:bCs/>
          <w:sz w:val="28"/>
          <w:szCs w:val="28"/>
        </w:rPr>
        <w:t xml:space="preserve">8 </w:t>
      </w:r>
      <w:r w:rsidRPr="00CD1763">
        <w:rPr>
          <w:rFonts w:ascii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1"/>
          <w:sz w:val="28"/>
          <w:szCs w:val="28"/>
        </w:rPr>
        <w:t>Все употребительные тональности.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D1763">
        <w:rPr>
          <w:rFonts w:ascii="Times New Roman" w:hAnsi="Times New Roman" w:cs="Times New Roman"/>
          <w:spacing w:val="-2"/>
          <w:sz w:val="28"/>
          <w:szCs w:val="28"/>
        </w:rPr>
        <w:t xml:space="preserve">Параллельные, одноименные, энгармонически равные тональности. </w:t>
      </w:r>
      <w:r w:rsidRPr="00CD1763">
        <w:rPr>
          <w:rFonts w:ascii="Times New Roman" w:hAnsi="Times New Roman" w:cs="Times New Roman"/>
          <w:spacing w:val="-1"/>
          <w:sz w:val="28"/>
          <w:szCs w:val="28"/>
        </w:rPr>
        <w:t>Прерванный оборот в мажоре и гармоническом миноре.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1"/>
          <w:sz w:val="28"/>
          <w:szCs w:val="28"/>
        </w:rPr>
        <w:t xml:space="preserve">Септаккорд </w:t>
      </w:r>
      <w:r w:rsidRPr="00CD1763">
        <w:rPr>
          <w:rFonts w:ascii="Times New Roman" w:hAnsi="Times New Roman" w:cs="Times New Roman"/>
          <w:spacing w:val="-1"/>
          <w:sz w:val="28"/>
          <w:szCs w:val="28"/>
          <w:lang w:val="en-US"/>
        </w:rPr>
        <w:t>II</w:t>
      </w:r>
      <w:r w:rsidRPr="00CD1763">
        <w:rPr>
          <w:rFonts w:ascii="Times New Roman" w:hAnsi="Times New Roman" w:cs="Times New Roman"/>
          <w:spacing w:val="-1"/>
          <w:sz w:val="28"/>
          <w:szCs w:val="28"/>
        </w:rPr>
        <w:t xml:space="preserve"> ступени в мажоре и в миноре.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D1763">
        <w:rPr>
          <w:rFonts w:ascii="Times New Roman" w:hAnsi="Times New Roman" w:cs="Times New Roman"/>
          <w:spacing w:val="8"/>
          <w:sz w:val="28"/>
          <w:szCs w:val="28"/>
        </w:rPr>
        <w:t xml:space="preserve">Виды септаккордов:  малый мажорный, малый минорный, малый с </w:t>
      </w:r>
      <w:r w:rsidRPr="00CD1763">
        <w:rPr>
          <w:rFonts w:ascii="Times New Roman" w:hAnsi="Times New Roman" w:cs="Times New Roman"/>
          <w:spacing w:val="-1"/>
          <w:sz w:val="28"/>
          <w:szCs w:val="28"/>
        </w:rPr>
        <w:t xml:space="preserve">уменьшенной квинтой, уменьшенный. 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763">
        <w:rPr>
          <w:rFonts w:ascii="Times New Roman" w:hAnsi="Times New Roman" w:cs="Times New Roman"/>
          <w:spacing w:val="-1"/>
          <w:sz w:val="28"/>
          <w:szCs w:val="28"/>
        </w:rPr>
        <w:t>Размеры 9/8, 12/8.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D1763">
        <w:rPr>
          <w:rFonts w:ascii="Times New Roman" w:hAnsi="Times New Roman" w:cs="Times New Roman"/>
          <w:spacing w:val="-1"/>
          <w:sz w:val="28"/>
          <w:szCs w:val="28"/>
        </w:rPr>
        <w:t>Междутактовые синкопы.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Лады народной музыки.</w:t>
      </w:r>
    </w:p>
    <w:p w:rsidR="00F004EC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Фигурации аккордов.</w:t>
      </w:r>
    </w:p>
    <w:p w:rsidR="00F004EC" w:rsidRPr="00CD1763" w:rsidRDefault="00F004EC" w:rsidP="00BA7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Гармонизация мелодий.</w:t>
      </w:r>
    </w:p>
    <w:p w:rsidR="00F004EC" w:rsidRDefault="00F004EC" w:rsidP="000C7145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F004EC" w:rsidRPr="00BA701B" w:rsidRDefault="00F004EC" w:rsidP="000C7145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BA701B">
        <w:rPr>
          <w:rFonts w:ascii="Times New Roman" w:hAnsi="Times New Roman" w:cs="Times New Roman"/>
          <w:b/>
          <w:bCs/>
          <w:spacing w:val="-2"/>
          <w:sz w:val="28"/>
          <w:szCs w:val="28"/>
        </w:rPr>
        <w:t>9 класс</w:t>
      </w:r>
    </w:p>
    <w:p w:rsidR="00F004EC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BA701B">
        <w:rPr>
          <w:rFonts w:ascii="Times New Roman" w:hAnsi="Times New Roman" w:cs="Times New Roman"/>
          <w:spacing w:val="-3"/>
          <w:sz w:val="28"/>
          <w:szCs w:val="28"/>
        </w:rPr>
        <w:t xml:space="preserve">Кварто-квинтовый круг тональностей. </w:t>
      </w:r>
    </w:p>
    <w:p w:rsidR="00F004EC" w:rsidRPr="00BA701B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1B">
        <w:rPr>
          <w:rFonts w:ascii="Times New Roman" w:hAnsi="Times New Roman" w:cs="Times New Roman"/>
          <w:spacing w:val="-3"/>
          <w:sz w:val="28"/>
          <w:szCs w:val="28"/>
        </w:rPr>
        <w:t>Буквенные обозначения тональностей.</w:t>
      </w:r>
    </w:p>
    <w:p w:rsidR="00F004EC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A701B">
        <w:rPr>
          <w:rFonts w:ascii="Times New Roman" w:hAnsi="Times New Roman" w:cs="Times New Roman"/>
          <w:spacing w:val="-2"/>
          <w:sz w:val="28"/>
          <w:szCs w:val="28"/>
        </w:rPr>
        <w:t xml:space="preserve">Натуральный, гармонический, мелодический виды мажора и минора. </w:t>
      </w:r>
      <w:r w:rsidRPr="00BA701B">
        <w:rPr>
          <w:rFonts w:ascii="Times New Roman" w:hAnsi="Times New Roman" w:cs="Times New Roman"/>
          <w:spacing w:val="-1"/>
          <w:sz w:val="28"/>
          <w:szCs w:val="28"/>
        </w:rPr>
        <w:t>Тональности первой степени родства.</w:t>
      </w:r>
    </w:p>
    <w:p w:rsidR="00F004EC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A701B">
        <w:rPr>
          <w:rFonts w:ascii="Times New Roman" w:hAnsi="Times New Roman" w:cs="Times New Roman"/>
          <w:spacing w:val="-1"/>
          <w:sz w:val="28"/>
          <w:szCs w:val="28"/>
        </w:rPr>
        <w:t xml:space="preserve"> Энгармонически равны</w:t>
      </w:r>
      <w:r>
        <w:rPr>
          <w:rFonts w:ascii="Times New Roman" w:hAnsi="Times New Roman" w:cs="Times New Roman"/>
          <w:spacing w:val="-1"/>
          <w:sz w:val="28"/>
          <w:szCs w:val="28"/>
        </w:rPr>
        <w:t>е тональности</w:t>
      </w:r>
      <w:r w:rsidRPr="00BA701B">
        <w:rPr>
          <w:rFonts w:ascii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F004EC" w:rsidRPr="00BA701B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1B">
        <w:rPr>
          <w:rFonts w:ascii="Times New Roman" w:hAnsi="Times New Roman" w:cs="Times New Roman"/>
          <w:spacing w:val="-1"/>
          <w:sz w:val="28"/>
          <w:szCs w:val="28"/>
        </w:rPr>
        <w:t xml:space="preserve"> Диатонические интервалы.</w:t>
      </w:r>
    </w:p>
    <w:p w:rsidR="00F004EC" w:rsidRPr="00BA701B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1B">
        <w:rPr>
          <w:rFonts w:ascii="Times New Roman" w:hAnsi="Times New Roman" w:cs="Times New Roman"/>
          <w:sz w:val="28"/>
          <w:szCs w:val="28"/>
        </w:rPr>
        <w:t xml:space="preserve">Тритоны натурального, гармонического, мелодического вида мажора и </w:t>
      </w:r>
    </w:p>
    <w:p w:rsidR="00F004EC" w:rsidRPr="00BA701B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1B">
        <w:rPr>
          <w:rFonts w:ascii="Times New Roman" w:hAnsi="Times New Roman" w:cs="Times New Roman"/>
          <w:spacing w:val="-4"/>
          <w:sz w:val="28"/>
          <w:szCs w:val="28"/>
        </w:rPr>
        <w:t xml:space="preserve"> минора.</w:t>
      </w:r>
    </w:p>
    <w:p w:rsidR="00F004EC" w:rsidRPr="00BA701B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1B">
        <w:rPr>
          <w:rFonts w:ascii="Times New Roman" w:hAnsi="Times New Roman" w:cs="Times New Roman"/>
          <w:spacing w:val="-1"/>
          <w:sz w:val="28"/>
          <w:szCs w:val="28"/>
        </w:rPr>
        <w:t>Характерные интервалы в гармоническом мажоре и миноре.</w:t>
      </w:r>
    </w:p>
    <w:p w:rsidR="00F004EC" w:rsidRPr="00BA701B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1B">
        <w:rPr>
          <w:rFonts w:ascii="Times New Roman" w:hAnsi="Times New Roman" w:cs="Times New Roman"/>
          <w:spacing w:val="-2"/>
          <w:sz w:val="28"/>
          <w:szCs w:val="28"/>
        </w:rPr>
        <w:t>Энгармонизм тритонов.</w:t>
      </w:r>
    </w:p>
    <w:p w:rsidR="00F004EC" w:rsidRPr="00BA701B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1B">
        <w:rPr>
          <w:rFonts w:ascii="Times New Roman" w:hAnsi="Times New Roman" w:cs="Times New Roman"/>
          <w:spacing w:val="-1"/>
          <w:sz w:val="28"/>
          <w:szCs w:val="28"/>
        </w:rPr>
        <w:t>Энгармонизм диатонических и характерных интервалов.</w:t>
      </w:r>
    </w:p>
    <w:p w:rsidR="00F004EC" w:rsidRPr="00BA701B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1B">
        <w:rPr>
          <w:rFonts w:ascii="Times New Roman" w:hAnsi="Times New Roman" w:cs="Times New Roman"/>
          <w:sz w:val="28"/>
          <w:szCs w:val="28"/>
        </w:rPr>
        <w:t>Хроматические интервалы - уменьшенная терция.</w:t>
      </w:r>
    </w:p>
    <w:p w:rsidR="00F004EC" w:rsidRPr="00BA701B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1B">
        <w:rPr>
          <w:rFonts w:ascii="Times New Roman" w:hAnsi="Times New Roman" w:cs="Times New Roman"/>
          <w:sz w:val="28"/>
          <w:szCs w:val="28"/>
        </w:rPr>
        <w:t>Главные и побочные трезвучия с обращениями и разрешениями.</w:t>
      </w:r>
    </w:p>
    <w:p w:rsidR="00F004EC" w:rsidRPr="00BA701B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1B">
        <w:rPr>
          <w:rFonts w:ascii="Times New Roman" w:hAnsi="Times New Roman" w:cs="Times New Roman"/>
          <w:spacing w:val="-2"/>
          <w:sz w:val="28"/>
          <w:szCs w:val="28"/>
        </w:rPr>
        <w:t>7 видов септаккордов.</w:t>
      </w:r>
    </w:p>
    <w:p w:rsidR="00F004EC" w:rsidRPr="00BA701B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1B">
        <w:rPr>
          <w:rFonts w:ascii="Times New Roman" w:hAnsi="Times New Roman" w:cs="Times New Roman"/>
          <w:sz w:val="28"/>
          <w:szCs w:val="28"/>
        </w:rPr>
        <w:t>Главные и побочные септаккорды с разрешением.</w:t>
      </w:r>
    </w:p>
    <w:p w:rsidR="00F004EC" w:rsidRPr="00BA701B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1B">
        <w:rPr>
          <w:rFonts w:ascii="Times New Roman" w:hAnsi="Times New Roman" w:cs="Times New Roman"/>
          <w:spacing w:val="-2"/>
          <w:sz w:val="28"/>
          <w:szCs w:val="28"/>
        </w:rPr>
        <w:t>Уменьшенное, увеличенное трезвучие с обращениями и разрешениями.</w:t>
      </w:r>
    </w:p>
    <w:p w:rsidR="00F004EC" w:rsidRPr="00BA701B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1B">
        <w:rPr>
          <w:rFonts w:ascii="Times New Roman" w:hAnsi="Times New Roman" w:cs="Times New Roman"/>
          <w:spacing w:val="-1"/>
          <w:sz w:val="28"/>
          <w:szCs w:val="28"/>
        </w:rPr>
        <w:t>Энгармонизм увеличенного трезвучия, уменьшенного септаккорда.</w:t>
      </w:r>
    </w:p>
    <w:p w:rsidR="00F004EC" w:rsidRPr="00BA701B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A701B">
        <w:rPr>
          <w:rFonts w:ascii="Times New Roman" w:hAnsi="Times New Roman" w:cs="Times New Roman"/>
          <w:spacing w:val="-1"/>
          <w:sz w:val="28"/>
          <w:szCs w:val="28"/>
        </w:rPr>
        <w:t>«Неаполитанский» аккорд (</w:t>
      </w:r>
      <w:r w:rsidRPr="00BA701B">
        <w:rPr>
          <w:rFonts w:ascii="Times New Roman" w:hAnsi="Times New Roman" w:cs="Times New Roman"/>
          <w:spacing w:val="-1"/>
          <w:sz w:val="28"/>
          <w:szCs w:val="28"/>
          <w:lang w:val="en-US"/>
        </w:rPr>
        <w:t>II</w:t>
      </w:r>
      <w:r w:rsidRPr="00BA701B">
        <w:rPr>
          <w:rFonts w:ascii="Times New Roman" w:hAnsi="Times New Roman" w:cs="Times New Roman"/>
          <w:spacing w:val="-1"/>
          <w:sz w:val="28"/>
          <w:szCs w:val="28"/>
        </w:rPr>
        <w:t xml:space="preserve"> низкой ступени).</w:t>
      </w:r>
    </w:p>
    <w:p w:rsidR="00F004EC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1B">
        <w:rPr>
          <w:rFonts w:ascii="Times New Roman" w:hAnsi="Times New Roman" w:cs="Times New Roman"/>
          <w:sz w:val="28"/>
          <w:szCs w:val="28"/>
        </w:rPr>
        <w:t>Период, предложения, каденции, расширение, дополнение.</w:t>
      </w:r>
    </w:p>
    <w:p w:rsidR="00F004EC" w:rsidRPr="00BA701B" w:rsidRDefault="00F004EC" w:rsidP="00BA701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аккомпенемента.</w:t>
      </w:r>
    </w:p>
    <w:p w:rsidR="00F004EC" w:rsidRPr="000C7145" w:rsidRDefault="00F004EC" w:rsidP="000C7145">
      <w:pPr>
        <w:shd w:val="clear" w:color="auto" w:fill="FFFFFF"/>
        <w:tabs>
          <w:tab w:val="left" w:pos="284"/>
        </w:tabs>
        <w:spacing w:after="0" w:line="240" w:lineRule="auto"/>
        <w:ind w:left="426" w:right="-52"/>
        <w:rPr>
          <w:rFonts w:ascii="Times New Roman" w:hAnsi="Times New Roman" w:cs="Times New Roman"/>
          <w:color w:val="FF0000"/>
          <w:sz w:val="28"/>
          <w:szCs w:val="28"/>
        </w:rPr>
      </w:pPr>
    </w:p>
    <w:p w:rsidR="00F004EC" w:rsidRDefault="00F004EC" w:rsidP="00BA701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3"/>
          <w:sz w:val="28"/>
          <w:szCs w:val="28"/>
        </w:rPr>
      </w:pPr>
      <w:r w:rsidRPr="00EA44EA">
        <w:rPr>
          <w:rFonts w:ascii="Times New Roman" w:hAnsi="Times New Roman" w:cs="Times New Roman"/>
          <w:b/>
          <w:bCs/>
          <w:spacing w:val="3"/>
          <w:sz w:val="28"/>
          <w:szCs w:val="28"/>
        </w:rPr>
        <w:t>Формы работы на уроках сольфеджио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Default="00F004EC" w:rsidP="00EA44EA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EA44EA">
        <w:rPr>
          <w:rFonts w:ascii="Times New Roman" w:hAnsi="Times New Roman" w:cs="Times New Roman"/>
          <w:spacing w:val="-2"/>
          <w:sz w:val="28"/>
          <w:szCs w:val="28"/>
        </w:rPr>
        <w:t xml:space="preserve">Основные формы работы и виды заданий на уроках сольфеджио служат </w:t>
      </w:r>
      <w:r w:rsidRPr="00EA44EA">
        <w:rPr>
          <w:rFonts w:ascii="Times New Roman" w:hAnsi="Times New Roman" w:cs="Times New Roman"/>
          <w:spacing w:val="3"/>
          <w:sz w:val="28"/>
          <w:szCs w:val="28"/>
        </w:rPr>
        <w:t xml:space="preserve">для развития музыкального слуха, памяти, чувства ритма, творческой </w:t>
      </w:r>
      <w:r w:rsidRPr="00EA44EA">
        <w:rPr>
          <w:rFonts w:ascii="Times New Roman" w:hAnsi="Times New Roman" w:cs="Times New Roman"/>
          <w:sz w:val="28"/>
          <w:szCs w:val="28"/>
        </w:rPr>
        <w:t xml:space="preserve">инициативы, помогают практическому освоению теоретического материала, </w:t>
      </w:r>
      <w:r w:rsidRPr="00EA44EA">
        <w:rPr>
          <w:rFonts w:ascii="Times New Roman" w:hAnsi="Times New Roman" w:cs="Times New Roman"/>
          <w:spacing w:val="6"/>
          <w:sz w:val="28"/>
          <w:szCs w:val="28"/>
        </w:rPr>
        <w:t xml:space="preserve">формируют навыки чтения с листа, чистого интонирования, слухового </w:t>
      </w:r>
      <w:r w:rsidRPr="00EA44EA">
        <w:rPr>
          <w:rFonts w:ascii="Times New Roman" w:hAnsi="Times New Roman" w:cs="Times New Roman"/>
          <w:spacing w:val="5"/>
          <w:sz w:val="28"/>
          <w:szCs w:val="28"/>
        </w:rPr>
        <w:t xml:space="preserve">анализа, записи мелодий по слуху, подбора аккомпанемента. На каждом </w:t>
      </w:r>
      <w:r w:rsidRPr="00EA44EA">
        <w:rPr>
          <w:rFonts w:ascii="Times New Roman" w:hAnsi="Times New Roman" w:cs="Times New Roman"/>
          <w:sz w:val="28"/>
          <w:szCs w:val="28"/>
        </w:rPr>
        <w:t xml:space="preserve">уроке необходимо пропорционально сочетать упражнения по развитию </w:t>
      </w:r>
      <w:r w:rsidRPr="00EA44EA">
        <w:rPr>
          <w:rFonts w:ascii="Times New Roman" w:hAnsi="Times New Roman" w:cs="Times New Roman"/>
          <w:spacing w:val="1"/>
          <w:sz w:val="28"/>
          <w:szCs w:val="28"/>
        </w:rPr>
        <w:t xml:space="preserve">интонационных навыков, сольфеджированию, метроритмические упражнения, </w:t>
      </w:r>
      <w:r w:rsidRPr="00EA44EA">
        <w:rPr>
          <w:rFonts w:ascii="Times New Roman" w:hAnsi="Times New Roman" w:cs="Times New Roman"/>
          <w:spacing w:val="5"/>
          <w:sz w:val="28"/>
          <w:szCs w:val="28"/>
        </w:rPr>
        <w:t xml:space="preserve">слуховой анализ, различные виды музыкальных диктантов, задания на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освоение теоретических понятий, творческие упражнения.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EA44EA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pacing w:val="9"/>
          <w:sz w:val="28"/>
          <w:szCs w:val="28"/>
        </w:rPr>
      </w:pPr>
      <w:r w:rsidRPr="00EA44EA">
        <w:rPr>
          <w:rFonts w:ascii="Times New Roman" w:hAnsi="Times New Roman" w:cs="Times New Roman"/>
          <w:b/>
          <w:bCs/>
          <w:spacing w:val="9"/>
          <w:sz w:val="28"/>
          <w:szCs w:val="28"/>
        </w:rPr>
        <w:t>Интонационные упражнения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EA44EA" w:rsidRDefault="00F004EC" w:rsidP="00EA44EA">
      <w:pPr>
        <w:shd w:val="clear" w:color="auto" w:fill="FFFFFF"/>
        <w:spacing w:after="0" w:line="240" w:lineRule="auto"/>
        <w:ind w:right="5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-1"/>
          <w:sz w:val="28"/>
          <w:szCs w:val="28"/>
        </w:rPr>
        <w:t xml:space="preserve">Одной из задач учебного предмета сольфеджио является формирование </w:t>
      </w:r>
      <w:r w:rsidRPr="00EA44EA">
        <w:rPr>
          <w:rFonts w:ascii="Times New Roman" w:hAnsi="Times New Roman" w:cs="Times New Roman"/>
          <w:spacing w:val="4"/>
          <w:sz w:val="28"/>
          <w:szCs w:val="28"/>
        </w:rPr>
        <w:t xml:space="preserve">навыка чистого интонирования. Интонационные упражнения включают в </w:t>
      </w:r>
      <w:r w:rsidRPr="00EA44EA">
        <w:rPr>
          <w:rFonts w:ascii="Times New Roman" w:hAnsi="Times New Roman" w:cs="Times New Roman"/>
          <w:spacing w:val="13"/>
          <w:sz w:val="28"/>
          <w:szCs w:val="28"/>
        </w:rPr>
        <w:t xml:space="preserve">себя пение гамм и различных тетрахордов, отдельных ступеней, </w:t>
      </w:r>
      <w:r w:rsidRPr="00EA44EA">
        <w:rPr>
          <w:rFonts w:ascii="Times New Roman" w:hAnsi="Times New Roman" w:cs="Times New Roman"/>
          <w:sz w:val="28"/>
          <w:szCs w:val="28"/>
        </w:rPr>
        <w:t xml:space="preserve">мелодических оборотов, секвенций, интервалов в тональности и от звука, </w:t>
      </w:r>
      <w:r w:rsidRPr="00EA44EA">
        <w:rPr>
          <w:rFonts w:ascii="Times New Roman" w:hAnsi="Times New Roman" w:cs="Times New Roman"/>
          <w:spacing w:val="10"/>
          <w:sz w:val="28"/>
          <w:szCs w:val="28"/>
        </w:rPr>
        <w:t xml:space="preserve">аккордов в тональности и от звука. На начальном этапе обучения </w:t>
      </w:r>
      <w:r w:rsidRPr="00EA44EA">
        <w:rPr>
          <w:rFonts w:ascii="Times New Roman" w:hAnsi="Times New Roman" w:cs="Times New Roman"/>
          <w:spacing w:val="6"/>
          <w:sz w:val="28"/>
          <w:szCs w:val="28"/>
        </w:rPr>
        <w:t xml:space="preserve">рекомендуется петь интонационные упражнения хором или группами, а </w:t>
      </w:r>
      <w:r w:rsidRPr="00EA44EA">
        <w:rPr>
          <w:rFonts w:ascii="Times New Roman" w:hAnsi="Times New Roman" w:cs="Times New Roman"/>
          <w:spacing w:val="8"/>
          <w:sz w:val="28"/>
          <w:szCs w:val="28"/>
        </w:rPr>
        <w:t xml:space="preserve">затем переходить к индивидуальному исполнению. Интонационные </w:t>
      </w:r>
      <w:r w:rsidRPr="00EA44EA">
        <w:rPr>
          <w:rFonts w:ascii="Times New Roman" w:hAnsi="Times New Roman" w:cs="Times New Roman"/>
          <w:spacing w:val="13"/>
          <w:sz w:val="28"/>
          <w:szCs w:val="28"/>
        </w:rPr>
        <w:t xml:space="preserve">упражнения исполняются без аккомпанемента на фортепиано с </w:t>
      </w:r>
      <w:r w:rsidRPr="00EA44EA">
        <w:rPr>
          <w:rFonts w:ascii="Times New Roman" w:hAnsi="Times New Roman" w:cs="Times New Roman"/>
          <w:sz w:val="28"/>
          <w:szCs w:val="28"/>
        </w:rPr>
        <w:t xml:space="preserve">предварительной настройкой, но в отдельных случаях допустима «помощь» </w:t>
      </w:r>
      <w:r w:rsidRPr="00EA44EA">
        <w:rPr>
          <w:rFonts w:ascii="Times New Roman" w:hAnsi="Times New Roman" w:cs="Times New Roman"/>
          <w:spacing w:val="2"/>
          <w:sz w:val="28"/>
          <w:szCs w:val="28"/>
        </w:rPr>
        <w:t xml:space="preserve">фортепиано в виде гармонического аккомпанемента, подчеркивающего </w:t>
      </w:r>
      <w:r w:rsidRPr="00EA44EA">
        <w:rPr>
          <w:rFonts w:ascii="Times New Roman" w:hAnsi="Times New Roman" w:cs="Times New Roman"/>
          <w:sz w:val="28"/>
          <w:szCs w:val="28"/>
        </w:rPr>
        <w:t xml:space="preserve">тяготение, ладовую краску. Интонационные упражнения в начале обучения </w:t>
      </w:r>
      <w:r w:rsidRPr="00EA44EA">
        <w:rPr>
          <w:rFonts w:ascii="Times New Roman" w:hAnsi="Times New Roman" w:cs="Times New Roman"/>
          <w:spacing w:val="-2"/>
          <w:sz w:val="28"/>
          <w:szCs w:val="28"/>
        </w:rPr>
        <w:t xml:space="preserve">выполняются в среднем темпе, в свободном ритме; в дальнейшем желательна </w:t>
      </w:r>
      <w:r w:rsidRPr="00EA44EA">
        <w:rPr>
          <w:rFonts w:ascii="Times New Roman" w:hAnsi="Times New Roman" w:cs="Times New Roman"/>
          <w:sz w:val="28"/>
          <w:szCs w:val="28"/>
        </w:rPr>
        <w:t xml:space="preserve">определенная ритмическая организация. На начальном этапе обучения </w:t>
      </w:r>
      <w:r w:rsidRPr="00EA44EA">
        <w:rPr>
          <w:rFonts w:ascii="Times New Roman" w:hAnsi="Times New Roman" w:cs="Times New Roman"/>
          <w:spacing w:val="8"/>
          <w:sz w:val="28"/>
          <w:szCs w:val="28"/>
        </w:rPr>
        <w:t xml:space="preserve">рекомендуется использовать ручные знаки, карточки с порядковыми </w:t>
      </w:r>
      <w:r w:rsidRPr="00EA44EA">
        <w:rPr>
          <w:rFonts w:ascii="Times New Roman" w:hAnsi="Times New Roman" w:cs="Times New Roman"/>
          <w:sz w:val="28"/>
          <w:szCs w:val="28"/>
        </w:rPr>
        <w:t xml:space="preserve">номерами ступеней, «лесенку», болгарскую «столбицу», изображающую ступени гаммы и другие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наглядные пособия.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right="19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13"/>
          <w:sz w:val="28"/>
          <w:szCs w:val="28"/>
        </w:rPr>
        <w:t xml:space="preserve">Интонационные упражнения могут быть многоголосными.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Рекомендуется пропевание интервалов, аккордов и их последовательностей в гармоническом (двухголосном, трехголосном) звучании.</w:t>
      </w:r>
    </w:p>
    <w:p w:rsidR="00F004EC" w:rsidRPr="00EA44EA" w:rsidRDefault="00F004EC" w:rsidP="00EA44EA">
      <w:pPr>
        <w:shd w:val="clear" w:color="auto" w:fill="FFFFFF"/>
        <w:tabs>
          <w:tab w:val="left" w:pos="2472"/>
          <w:tab w:val="left" w:pos="4925"/>
          <w:tab w:val="left" w:pos="6792"/>
          <w:tab w:val="left" w:pos="9226"/>
        </w:tabs>
        <w:spacing w:after="0" w:line="240" w:lineRule="auto"/>
        <w:ind w:left="5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1"/>
          <w:sz w:val="28"/>
          <w:szCs w:val="28"/>
        </w:rPr>
        <w:t>Интонационные упражнения выполняются как в ладу, так и от звука</w:t>
      </w:r>
      <w:r w:rsidRPr="00EA44EA">
        <w:rPr>
          <w:rFonts w:ascii="Times New Roman" w:hAnsi="Times New Roman" w:cs="Times New Roman"/>
          <w:spacing w:val="1"/>
          <w:sz w:val="28"/>
          <w:szCs w:val="28"/>
        </w:rPr>
        <w:br/>
      </w:r>
      <w:r w:rsidRPr="00EA44EA">
        <w:rPr>
          <w:rFonts w:ascii="Times New Roman" w:hAnsi="Times New Roman" w:cs="Times New Roman"/>
          <w:spacing w:val="15"/>
          <w:sz w:val="28"/>
          <w:szCs w:val="28"/>
        </w:rPr>
        <w:t>(вверх и вниз). С помощью интонационных упражнений можно</w:t>
      </w:r>
      <w:r w:rsidRPr="00EA44EA">
        <w:rPr>
          <w:rFonts w:ascii="Times New Roman" w:hAnsi="Times New Roman" w:cs="Times New Roman"/>
          <w:spacing w:val="15"/>
          <w:sz w:val="28"/>
          <w:szCs w:val="28"/>
        </w:rPr>
        <w:br/>
      </w:r>
      <w:r w:rsidRPr="00EA44EA">
        <w:rPr>
          <w:rFonts w:ascii="Times New Roman" w:hAnsi="Times New Roman" w:cs="Times New Roman"/>
          <w:spacing w:val="-4"/>
          <w:sz w:val="28"/>
          <w:szCs w:val="28"/>
        </w:rPr>
        <w:t>прорабатывать</w:t>
      </w:r>
      <w:r w:rsidRPr="00EA44EA">
        <w:rPr>
          <w:rFonts w:ascii="Times New Roman" w:hAnsi="Times New Roman" w:cs="Times New Roman"/>
          <w:sz w:val="28"/>
          <w:szCs w:val="28"/>
        </w:rPr>
        <w:tab/>
      </w:r>
      <w:r w:rsidRPr="00EA44EA">
        <w:rPr>
          <w:rFonts w:ascii="Times New Roman" w:hAnsi="Times New Roman" w:cs="Times New Roman"/>
          <w:spacing w:val="-2"/>
          <w:sz w:val="28"/>
          <w:szCs w:val="28"/>
        </w:rPr>
        <w:t>теоретический</w:t>
      </w:r>
      <w:r w:rsidRPr="00EA44EA">
        <w:rPr>
          <w:rFonts w:ascii="Times New Roman" w:hAnsi="Times New Roman" w:cs="Times New Roman"/>
          <w:sz w:val="28"/>
          <w:szCs w:val="28"/>
        </w:rPr>
        <w:tab/>
      </w:r>
      <w:r w:rsidRPr="00EA44EA">
        <w:rPr>
          <w:rFonts w:ascii="Times New Roman" w:hAnsi="Times New Roman" w:cs="Times New Roman"/>
          <w:spacing w:val="-4"/>
          <w:sz w:val="28"/>
          <w:szCs w:val="28"/>
        </w:rPr>
        <w:t>материал,</w:t>
      </w:r>
      <w:r w:rsidRPr="00EA44EA">
        <w:rPr>
          <w:rFonts w:ascii="Times New Roman" w:hAnsi="Times New Roman" w:cs="Times New Roman"/>
          <w:sz w:val="28"/>
          <w:szCs w:val="28"/>
        </w:rPr>
        <w:tab/>
      </w:r>
      <w:r w:rsidRPr="00EA44EA">
        <w:rPr>
          <w:rFonts w:ascii="Times New Roman" w:hAnsi="Times New Roman" w:cs="Times New Roman"/>
          <w:spacing w:val="-3"/>
          <w:sz w:val="28"/>
          <w:szCs w:val="28"/>
        </w:rPr>
        <w:t>подготовиться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44EA">
        <w:rPr>
          <w:rFonts w:ascii="Times New Roman" w:hAnsi="Times New Roman" w:cs="Times New Roman"/>
          <w:sz w:val="28"/>
          <w:szCs w:val="28"/>
        </w:rPr>
        <w:t>к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left="5" w:right="10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 xml:space="preserve">сольфеджированию, чтению с листа, активизировать слух и память перед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музыкальным диктантом или слуховым анализом.</w:t>
      </w:r>
    </w:p>
    <w:p w:rsidR="00F004EC" w:rsidRDefault="00F004EC" w:rsidP="00EA44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F004EC" w:rsidRDefault="00F004EC" w:rsidP="00EA44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r w:rsidRPr="00EA44EA">
        <w:rPr>
          <w:rFonts w:ascii="Times New Roman" w:hAnsi="Times New Roman" w:cs="Times New Roman"/>
          <w:b/>
          <w:bCs/>
          <w:spacing w:val="6"/>
          <w:sz w:val="28"/>
          <w:szCs w:val="28"/>
        </w:rPr>
        <w:t>Сольфеджирование и чтение с листа</w:t>
      </w:r>
    </w:p>
    <w:p w:rsidR="00F004EC" w:rsidRPr="00EA44EA" w:rsidRDefault="00F004EC" w:rsidP="00EA44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EA44EA" w:rsidRDefault="00F004EC" w:rsidP="00EA44EA">
      <w:pPr>
        <w:shd w:val="clear" w:color="auto" w:fill="FFFFFF"/>
        <w:spacing w:after="0" w:line="240" w:lineRule="auto"/>
        <w:ind w:right="5" w:firstLine="715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 xml:space="preserve">Сольфеджирование способствует выработке правильных певческих </w:t>
      </w:r>
      <w:r w:rsidRPr="00EA44EA">
        <w:rPr>
          <w:rFonts w:ascii="Times New Roman" w:hAnsi="Times New Roman" w:cs="Times New Roman"/>
          <w:spacing w:val="1"/>
          <w:sz w:val="28"/>
          <w:szCs w:val="28"/>
        </w:rPr>
        <w:t xml:space="preserve">навыков, интонационной точности, формированию дирижерского жеста, </w:t>
      </w:r>
      <w:r w:rsidRPr="00EA44EA">
        <w:rPr>
          <w:rFonts w:ascii="Times New Roman" w:hAnsi="Times New Roman" w:cs="Times New Roman"/>
          <w:spacing w:val="10"/>
          <w:sz w:val="28"/>
          <w:szCs w:val="28"/>
        </w:rPr>
        <w:t xml:space="preserve">развитию чувства ритма, воспитанию сознательного отношения к </w:t>
      </w:r>
      <w:r w:rsidRPr="00EA44EA">
        <w:rPr>
          <w:rFonts w:ascii="Times New Roman" w:hAnsi="Times New Roman" w:cs="Times New Roman"/>
          <w:spacing w:val="-2"/>
          <w:sz w:val="28"/>
          <w:szCs w:val="28"/>
        </w:rPr>
        <w:t>музыкальному тексту.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right="5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23"/>
          <w:sz w:val="28"/>
          <w:szCs w:val="28"/>
        </w:rPr>
        <w:t xml:space="preserve">С первых уроков необходимо следить за правильным </w:t>
      </w:r>
      <w:r w:rsidRPr="00EA44EA">
        <w:rPr>
          <w:rFonts w:ascii="Times New Roman" w:hAnsi="Times New Roman" w:cs="Times New Roman"/>
          <w:spacing w:val="2"/>
          <w:sz w:val="28"/>
          <w:szCs w:val="28"/>
        </w:rPr>
        <w:t xml:space="preserve">звукоизвлечением, дыханием, положением корпуса при пении. Следует </w:t>
      </w:r>
      <w:r w:rsidRPr="00EA44EA">
        <w:rPr>
          <w:rFonts w:ascii="Times New Roman" w:hAnsi="Times New Roman" w:cs="Times New Roman"/>
          <w:sz w:val="28"/>
          <w:szCs w:val="28"/>
        </w:rPr>
        <w:t xml:space="preserve">учитывать особенности детского голосового аппарата, работать в удобном </w:t>
      </w:r>
      <w:r w:rsidRPr="00EA44EA">
        <w:rPr>
          <w:rFonts w:ascii="Times New Roman" w:hAnsi="Times New Roman" w:cs="Times New Roman"/>
          <w:spacing w:val="2"/>
          <w:sz w:val="28"/>
          <w:szCs w:val="28"/>
        </w:rPr>
        <w:t xml:space="preserve">диапазоне («до» первой октавы - «ре», «ми» второй), постепенно расширяя </w:t>
      </w:r>
      <w:r w:rsidRPr="00EA44EA">
        <w:rPr>
          <w:rFonts w:ascii="Times New Roman" w:hAnsi="Times New Roman" w:cs="Times New Roman"/>
          <w:spacing w:val="9"/>
          <w:sz w:val="28"/>
          <w:szCs w:val="28"/>
        </w:rPr>
        <w:t xml:space="preserve">его. Примеры для сольфеджирования и для чтения с листа должны </w:t>
      </w:r>
      <w:r w:rsidRPr="00EA44EA">
        <w:rPr>
          <w:rFonts w:ascii="Times New Roman" w:hAnsi="Times New Roman" w:cs="Times New Roman"/>
          <w:spacing w:val="16"/>
          <w:sz w:val="28"/>
          <w:szCs w:val="28"/>
        </w:rPr>
        <w:t xml:space="preserve">исполняться с дирижированием (на начальном этапе возможно </w:t>
      </w:r>
      <w:r w:rsidRPr="00EA44EA">
        <w:rPr>
          <w:rFonts w:ascii="Times New Roman" w:hAnsi="Times New Roman" w:cs="Times New Roman"/>
          <w:spacing w:val="5"/>
          <w:sz w:val="28"/>
          <w:szCs w:val="28"/>
        </w:rPr>
        <w:t xml:space="preserve">тактирование). В младших классах рекомендуется сольфеджирование и </w:t>
      </w:r>
      <w:r w:rsidRPr="00EA44EA">
        <w:rPr>
          <w:rFonts w:ascii="Times New Roman" w:hAnsi="Times New Roman" w:cs="Times New Roman"/>
          <w:spacing w:val="18"/>
          <w:sz w:val="28"/>
          <w:szCs w:val="28"/>
        </w:rPr>
        <w:t xml:space="preserve">чтение с листа хором, группами с постепенным переходом к </w:t>
      </w:r>
      <w:r w:rsidRPr="00EA44EA">
        <w:rPr>
          <w:rFonts w:ascii="Times New Roman" w:hAnsi="Times New Roman" w:cs="Times New Roman"/>
          <w:sz w:val="28"/>
          <w:szCs w:val="28"/>
        </w:rPr>
        <w:t xml:space="preserve">индивидуальному исполнению. Развитию внутреннего слуха и внимания способствует исполнение мелодии фрагментами хором и одним учеником,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вслух и про себя.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left="5" w:right="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7"/>
          <w:sz w:val="28"/>
          <w:szCs w:val="28"/>
        </w:rPr>
        <w:t xml:space="preserve">Сольфеджирование и чтение с листа предполагает пение без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 xml:space="preserve">аккомпанемента фортепиано, но в трудных интонационных оборотах или при </w:t>
      </w:r>
      <w:r w:rsidRPr="00EA44EA">
        <w:rPr>
          <w:rFonts w:ascii="Times New Roman" w:hAnsi="Times New Roman" w:cs="Times New Roman"/>
          <w:spacing w:val="9"/>
          <w:sz w:val="28"/>
          <w:szCs w:val="28"/>
        </w:rPr>
        <w:t xml:space="preserve">потере ощущения лада можно поддержать пение гармоническим </w:t>
      </w:r>
      <w:r w:rsidRPr="00EA44EA">
        <w:rPr>
          <w:rFonts w:ascii="Times New Roman" w:hAnsi="Times New Roman" w:cs="Times New Roman"/>
          <w:sz w:val="28"/>
          <w:szCs w:val="28"/>
        </w:rPr>
        <w:t xml:space="preserve">сопровождением. Отдельным видом работы является исполнение песен с </w:t>
      </w:r>
      <w:r w:rsidRPr="00EA44EA">
        <w:rPr>
          <w:rFonts w:ascii="Times New Roman" w:hAnsi="Times New Roman" w:cs="Times New Roman"/>
          <w:spacing w:val="12"/>
          <w:sz w:val="28"/>
          <w:szCs w:val="28"/>
        </w:rPr>
        <w:t xml:space="preserve">аккомпанементом фортепиано по нотам (на начальном этапе - с </w:t>
      </w:r>
      <w:r w:rsidRPr="00EA44EA">
        <w:rPr>
          <w:rFonts w:ascii="Times New Roman" w:hAnsi="Times New Roman" w:cs="Times New Roman"/>
          <w:sz w:val="28"/>
          <w:szCs w:val="28"/>
        </w:rPr>
        <w:t>сопровождением педагога, в старших классах - со своим собственным).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-1"/>
          <w:sz w:val="28"/>
          <w:szCs w:val="28"/>
        </w:rPr>
        <w:t xml:space="preserve">Примеры для сольфеджирования и чтения с листа должны опираться на </w:t>
      </w:r>
      <w:r w:rsidRPr="00EA44EA">
        <w:rPr>
          <w:rFonts w:ascii="Times New Roman" w:hAnsi="Times New Roman" w:cs="Times New Roman"/>
          <w:spacing w:val="5"/>
          <w:sz w:val="28"/>
          <w:szCs w:val="28"/>
        </w:rPr>
        <w:t xml:space="preserve">интонации пройденных интервалов, аккордов, знакомые мелодические </w:t>
      </w:r>
      <w:r w:rsidRPr="00EA44EA">
        <w:rPr>
          <w:rFonts w:ascii="Times New Roman" w:hAnsi="Times New Roman" w:cs="Times New Roman"/>
          <w:spacing w:val="2"/>
          <w:sz w:val="28"/>
          <w:szCs w:val="28"/>
        </w:rPr>
        <w:t xml:space="preserve">обороты, включать известные ритмические фигуры. Естественно, примеры </w:t>
      </w:r>
      <w:r w:rsidRPr="00EA44EA">
        <w:rPr>
          <w:rFonts w:ascii="Times New Roman" w:hAnsi="Times New Roman" w:cs="Times New Roman"/>
          <w:sz w:val="28"/>
          <w:szCs w:val="28"/>
        </w:rPr>
        <w:t xml:space="preserve">для чтения с листа должны быть проще. Перед началом исполнения любого </w:t>
      </w:r>
      <w:r w:rsidRPr="00EA44EA">
        <w:rPr>
          <w:rFonts w:ascii="Times New Roman" w:hAnsi="Times New Roman" w:cs="Times New Roman"/>
          <w:spacing w:val="2"/>
          <w:sz w:val="28"/>
          <w:szCs w:val="28"/>
        </w:rPr>
        <w:t xml:space="preserve">примера необходимо его проанализировать с точки зрения известных </w:t>
      </w:r>
      <w:r w:rsidRPr="00EA44EA">
        <w:rPr>
          <w:rFonts w:ascii="Times New Roman" w:hAnsi="Times New Roman" w:cs="Times New Roman"/>
          <w:spacing w:val="8"/>
          <w:sz w:val="28"/>
          <w:szCs w:val="28"/>
        </w:rPr>
        <w:t xml:space="preserve">мелодических оборотов, движения по звукам аккордов, интервалов, </w:t>
      </w:r>
      <w:r w:rsidRPr="00EA44EA">
        <w:rPr>
          <w:rFonts w:ascii="Times New Roman" w:hAnsi="Times New Roman" w:cs="Times New Roman"/>
          <w:sz w:val="28"/>
          <w:szCs w:val="28"/>
        </w:rPr>
        <w:t xml:space="preserve">нахождения определенных ритмических рисунков. Как подготовительное упражнение можно использовать сольмизацию примеров (проговаривание названий звуков в ритме с дирижированием). Очень важна художественная ценность исполняемых примеров, доступность их для данного возраста,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стилистическое разнообразие.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left="5" w:right="1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 xml:space="preserve">Как можно раньше следует вводить пение двухголосных примеров с </w:t>
      </w:r>
      <w:r w:rsidRPr="00EA44EA">
        <w:rPr>
          <w:rFonts w:ascii="Times New Roman" w:hAnsi="Times New Roman" w:cs="Times New Roman"/>
          <w:spacing w:val="2"/>
          <w:sz w:val="28"/>
          <w:szCs w:val="28"/>
        </w:rPr>
        <w:t xml:space="preserve">использованием параллельного движения голосов, подголосочного склада с </w:t>
      </w:r>
      <w:r w:rsidRPr="00EA44EA">
        <w:rPr>
          <w:rFonts w:ascii="Times New Roman" w:hAnsi="Times New Roman" w:cs="Times New Roman"/>
          <w:spacing w:val="10"/>
          <w:sz w:val="28"/>
          <w:szCs w:val="28"/>
        </w:rPr>
        <w:t xml:space="preserve">преобладанием унисонов. Работа над имитационным двухголосием </w:t>
      </w:r>
      <w:r w:rsidRPr="00EA44EA">
        <w:rPr>
          <w:rFonts w:ascii="Times New Roman" w:hAnsi="Times New Roman" w:cs="Times New Roman"/>
          <w:sz w:val="28"/>
          <w:szCs w:val="28"/>
        </w:rPr>
        <w:t xml:space="preserve">начинается с пения канонов. Двухголосные примеры исполняются вначале группами, затем с аккомпанементом одного из голосов (педагогом, другим </w:t>
      </w:r>
      <w:r w:rsidRPr="00EA44EA">
        <w:rPr>
          <w:rFonts w:ascii="Times New Roman" w:hAnsi="Times New Roman" w:cs="Times New Roman"/>
          <w:spacing w:val="3"/>
          <w:sz w:val="28"/>
          <w:szCs w:val="28"/>
        </w:rPr>
        <w:t xml:space="preserve">учеником, самостоятельно), дуэтами. В двухголосии также необходимо </w:t>
      </w:r>
      <w:r w:rsidRPr="00EA44EA">
        <w:rPr>
          <w:rFonts w:ascii="Times New Roman" w:hAnsi="Times New Roman" w:cs="Times New Roman"/>
          <w:sz w:val="28"/>
          <w:szCs w:val="28"/>
        </w:rPr>
        <w:t xml:space="preserve">приучать учеников к дирижированию, в том числе и при исполнении одного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из голосов на фортепиано.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lef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5"/>
          <w:sz w:val="28"/>
          <w:szCs w:val="28"/>
        </w:rPr>
        <w:t xml:space="preserve">В старших классах одним из видов сольфеджирования является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 xml:space="preserve">исполнение песен, романсов с собственным аккомпанементом на фортепиано </w:t>
      </w:r>
      <w:r w:rsidRPr="00EA44EA">
        <w:rPr>
          <w:rFonts w:ascii="Times New Roman" w:hAnsi="Times New Roman" w:cs="Times New Roman"/>
          <w:sz w:val="28"/>
          <w:szCs w:val="28"/>
        </w:rPr>
        <w:t xml:space="preserve">по нотам. Этот вид задания должен учитывать степень владения учеником </w:t>
      </w:r>
      <w:r w:rsidRPr="00EA44EA">
        <w:rPr>
          <w:rFonts w:ascii="Times New Roman" w:hAnsi="Times New Roman" w:cs="Times New Roman"/>
          <w:spacing w:val="9"/>
          <w:sz w:val="28"/>
          <w:szCs w:val="28"/>
        </w:rPr>
        <w:t xml:space="preserve">фортепиано, технические и координационные трудности не должны </w:t>
      </w:r>
      <w:r w:rsidRPr="00EA44EA">
        <w:rPr>
          <w:rFonts w:ascii="Times New Roman" w:hAnsi="Times New Roman" w:cs="Times New Roman"/>
          <w:sz w:val="28"/>
          <w:szCs w:val="28"/>
        </w:rPr>
        <w:t xml:space="preserve">заслонять от учеников первоочередную задачу - исполнение музыкального </w:t>
      </w:r>
      <w:r w:rsidRPr="00EA44EA">
        <w:rPr>
          <w:rFonts w:ascii="Times New Roman" w:hAnsi="Times New Roman" w:cs="Times New Roman"/>
          <w:spacing w:val="1"/>
          <w:sz w:val="28"/>
          <w:szCs w:val="28"/>
        </w:rPr>
        <w:t xml:space="preserve">произведения. Очень важен подбор репертуара для подобных заданий: он </w:t>
      </w:r>
      <w:r w:rsidRPr="00EA44EA">
        <w:rPr>
          <w:rFonts w:ascii="Times New Roman" w:hAnsi="Times New Roman" w:cs="Times New Roman"/>
          <w:sz w:val="28"/>
          <w:szCs w:val="28"/>
        </w:rPr>
        <w:t>должен быть посильным, понятным ученикам и в то же время представлять несомненную художественную ценность. Воспитание музыкального вкуса - еще одна из задач уроков сольфеджио, и наибольшее возможности для этого представляют такие формы работы как сольфеджирование, слуховой анализ.</w:t>
      </w:r>
    </w:p>
    <w:p w:rsidR="00F004EC" w:rsidRDefault="00F004EC" w:rsidP="00EA44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F004EC" w:rsidRDefault="00F004EC" w:rsidP="00EA44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EA44EA">
        <w:rPr>
          <w:rFonts w:ascii="Times New Roman" w:hAnsi="Times New Roman" w:cs="Times New Roman"/>
          <w:b/>
          <w:bCs/>
          <w:spacing w:val="-2"/>
          <w:sz w:val="28"/>
          <w:szCs w:val="28"/>
        </w:rPr>
        <w:t>Ритмические упражнения</w:t>
      </w:r>
    </w:p>
    <w:p w:rsidR="00F004EC" w:rsidRPr="00EA44EA" w:rsidRDefault="00F004EC" w:rsidP="00EA44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EA44EA" w:rsidRDefault="00F004EC" w:rsidP="00EA44EA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13"/>
          <w:sz w:val="28"/>
          <w:szCs w:val="28"/>
        </w:rPr>
        <w:t xml:space="preserve">Ритмические упражнения необходимы для развития чувства </w:t>
      </w:r>
      <w:r w:rsidRPr="00EA44EA">
        <w:rPr>
          <w:rFonts w:ascii="Times New Roman" w:hAnsi="Times New Roman" w:cs="Times New Roman"/>
          <w:sz w:val="28"/>
          <w:szCs w:val="28"/>
        </w:rPr>
        <w:t xml:space="preserve">метроритма - важной составляющей комплекса музыкальных способностей. </w:t>
      </w:r>
      <w:r w:rsidRPr="00EA44EA">
        <w:rPr>
          <w:rFonts w:ascii="Times New Roman" w:hAnsi="Times New Roman" w:cs="Times New Roman"/>
          <w:spacing w:val="11"/>
          <w:sz w:val="28"/>
          <w:szCs w:val="28"/>
        </w:rPr>
        <w:t xml:space="preserve">На начальном этапе обучения следует опираться на то, что у детей </w:t>
      </w:r>
      <w:r w:rsidRPr="00EA44EA">
        <w:rPr>
          <w:rFonts w:ascii="Times New Roman" w:hAnsi="Times New Roman" w:cs="Times New Roman"/>
          <w:spacing w:val="5"/>
          <w:sz w:val="28"/>
          <w:szCs w:val="28"/>
        </w:rPr>
        <w:t xml:space="preserve">восприятие ритма связано с двигательной реакцией, будь то ходьба, </w:t>
      </w:r>
      <w:r w:rsidRPr="00EA44EA">
        <w:rPr>
          <w:rFonts w:ascii="Times New Roman" w:hAnsi="Times New Roman" w:cs="Times New Roman"/>
          <w:sz w:val="28"/>
          <w:szCs w:val="28"/>
        </w:rPr>
        <w:t xml:space="preserve">танцевальные движения, бег, хлопки. Поэтому целесообразно на уроках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 xml:space="preserve">сольфеджио на начальном этапе уделять большое внимание различным </w:t>
      </w:r>
      <w:r w:rsidRPr="00EA44EA">
        <w:rPr>
          <w:rFonts w:ascii="Times New Roman" w:hAnsi="Times New Roman" w:cs="Times New Roman"/>
          <w:sz w:val="28"/>
          <w:szCs w:val="28"/>
        </w:rPr>
        <w:t xml:space="preserve">двигательным упражнениям и детскому оркестру из ударных инструментов, </w:t>
      </w:r>
      <w:r w:rsidRPr="00EA44EA">
        <w:rPr>
          <w:rFonts w:ascii="Times New Roman" w:hAnsi="Times New Roman" w:cs="Times New Roman"/>
          <w:spacing w:val="4"/>
          <w:sz w:val="28"/>
          <w:szCs w:val="28"/>
        </w:rPr>
        <w:t xml:space="preserve">даже при наличии в программе таких предметов как ритмика и оркестр </w:t>
      </w:r>
      <w:r w:rsidRPr="00EA44EA">
        <w:rPr>
          <w:rFonts w:ascii="Times New Roman" w:hAnsi="Times New Roman" w:cs="Times New Roman"/>
          <w:sz w:val="28"/>
          <w:szCs w:val="28"/>
        </w:rPr>
        <w:t xml:space="preserve">(оркестр К. Орфа, коллективное инструментальное музицирование и т.д.).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Можно рекомендовать самые разнообразные ритмические упражнения:</w:t>
      </w:r>
    </w:p>
    <w:p w:rsidR="00F004EC" w:rsidRPr="00EA44EA" w:rsidRDefault="00F004EC" w:rsidP="00EA44EA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 xml:space="preserve">простукивание ритмического рисунка знакомой песни, мелодии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(карандашом, хлопками, на ударных инструментах);</w:t>
      </w:r>
    </w:p>
    <w:p w:rsidR="00F004EC" w:rsidRPr="00EA44EA" w:rsidRDefault="00F004EC" w:rsidP="00EA44EA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>повторение ритмического рисунка, исполненного педагогом;</w:t>
      </w:r>
    </w:p>
    <w:p w:rsidR="00F004EC" w:rsidRPr="00EA44EA" w:rsidRDefault="00F004EC" w:rsidP="00EA44EA">
      <w:pPr>
        <w:widowControl w:val="0"/>
        <w:numPr>
          <w:ilvl w:val="0"/>
          <w:numId w:val="4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-1"/>
          <w:sz w:val="28"/>
          <w:szCs w:val="28"/>
        </w:rPr>
        <w:t>простукивание    ритмического    рисунка    по    нотной    записи,    на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EA44EA">
        <w:rPr>
          <w:rFonts w:ascii="Times New Roman" w:hAnsi="Times New Roman" w:cs="Times New Roman"/>
          <w:spacing w:val="-2"/>
          <w:sz w:val="28"/>
          <w:szCs w:val="28"/>
        </w:rPr>
        <w:t>карточках;</w:t>
      </w:r>
    </w:p>
    <w:p w:rsidR="00F004EC" w:rsidRPr="00EA44EA" w:rsidRDefault="00F004EC" w:rsidP="00EA44EA">
      <w:pPr>
        <w:widowControl w:val="0"/>
        <w:numPr>
          <w:ilvl w:val="0"/>
          <w:numId w:val="41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1"/>
          <w:sz w:val="28"/>
          <w:szCs w:val="28"/>
        </w:rPr>
        <w:t>проговаривание ритмического рисунка с помощью закрепленных за</w:t>
      </w:r>
      <w:r w:rsidRPr="00EA44EA">
        <w:rPr>
          <w:rFonts w:ascii="Times New Roman" w:hAnsi="Times New Roman" w:cs="Times New Roman"/>
          <w:spacing w:val="1"/>
          <w:sz w:val="28"/>
          <w:szCs w:val="28"/>
        </w:rPr>
        <w:br/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длительностями определенных слогов;</w:t>
      </w:r>
    </w:p>
    <w:p w:rsidR="00F004EC" w:rsidRPr="00EA44EA" w:rsidRDefault="00F004EC" w:rsidP="00EA44EA">
      <w:pPr>
        <w:widowControl w:val="0"/>
        <w:numPr>
          <w:ilvl w:val="0"/>
          <w:numId w:val="41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>исполнение ритмического остинато к песне, пьесе;</w:t>
      </w:r>
    </w:p>
    <w:p w:rsidR="00F004EC" w:rsidRPr="00EA44EA" w:rsidRDefault="00F004EC" w:rsidP="00EA44EA">
      <w:pPr>
        <w:widowControl w:val="0"/>
        <w:numPr>
          <w:ilvl w:val="0"/>
          <w:numId w:val="41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>ритмический аккомпанемент к мелодии, песне, пьесе;</w:t>
      </w:r>
    </w:p>
    <w:p w:rsidR="00F004EC" w:rsidRPr="00EA44EA" w:rsidRDefault="00F004EC" w:rsidP="00EA44EA">
      <w:pPr>
        <w:widowControl w:val="0"/>
        <w:numPr>
          <w:ilvl w:val="0"/>
          <w:numId w:val="41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>ритмическая партитура, двух- и трехголосная;</w:t>
      </w:r>
    </w:p>
    <w:p w:rsidR="00F004EC" w:rsidRPr="00EA44EA" w:rsidRDefault="00F004EC" w:rsidP="00EA44EA">
      <w:pPr>
        <w:widowControl w:val="0"/>
        <w:numPr>
          <w:ilvl w:val="0"/>
          <w:numId w:val="41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>ритмические каноны (с текстом, на слоги);</w:t>
      </w:r>
    </w:p>
    <w:p w:rsidR="00F004EC" w:rsidRPr="00EA44EA" w:rsidRDefault="00F004EC" w:rsidP="00EA44EA">
      <w:pPr>
        <w:widowControl w:val="0"/>
        <w:numPr>
          <w:ilvl w:val="0"/>
          <w:numId w:val="41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6"/>
          <w:sz w:val="28"/>
          <w:szCs w:val="28"/>
        </w:rPr>
        <w:t>ритмический диктант (запись ритмического рисунка мелодии или</w:t>
      </w:r>
      <w:r w:rsidRPr="00EA44EA">
        <w:rPr>
          <w:rFonts w:ascii="Times New Roman" w:hAnsi="Times New Roman" w:cs="Times New Roman"/>
          <w:spacing w:val="6"/>
          <w:sz w:val="28"/>
          <w:szCs w:val="28"/>
        </w:rPr>
        <w:br/>
      </w:r>
      <w:r w:rsidRPr="00EA44EA">
        <w:rPr>
          <w:rFonts w:ascii="Times New Roman" w:hAnsi="Times New Roman" w:cs="Times New Roman"/>
          <w:spacing w:val="5"/>
          <w:sz w:val="28"/>
          <w:szCs w:val="28"/>
        </w:rPr>
        <w:t xml:space="preserve">ритмического рисунка, исполненного на ударном инструменте, хлопками, </w:t>
      </w:r>
      <w:r w:rsidRPr="00EA44EA">
        <w:rPr>
          <w:rFonts w:ascii="Times New Roman" w:hAnsi="Times New Roman" w:cs="Times New Roman"/>
          <w:spacing w:val="-2"/>
          <w:sz w:val="28"/>
          <w:szCs w:val="28"/>
        </w:rPr>
        <w:t>карандашом).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7"/>
          <w:sz w:val="28"/>
          <w:szCs w:val="28"/>
        </w:rPr>
        <w:t xml:space="preserve">Каждая новая ритмическая фигура должна быть, прежде всего, </w:t>
      </w:r>
      <w:r w:rsidRPr="00EA44EA">
        <w:rPr>
          <w:rFonts w:ascii="Times New Roman" w:hAnsi="Times New Roman" w:cs="Times New Roman"/>
          <w:spacing w:val="3"/>
          <w:sz w:val="28"/>
          <w:szCs w:val="28"/>
        </w:rPr>
        <w:t xml:space="preserve">воспринята эмоционально и практически проработана в ритмических </w:t>
      </w:r>
      <w:r w:rsidRPr="00EA44EA">
        <w:rPr>
          <w:rFonts w:ascii="Times New Roman" w:hAnsi="Times New Roman" w:cs="Times New Roman"/>
          <w:sz w:val="28"/>
          <w:szCs w:val="28"/>
        </w:rPr>
        <w:t xml:space="preserve">упражнениях, а затем - включена в другие виды работы: сольфеджирование,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чтение с листа, музыкальный диктант.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 xml:space="preserve">Большую роль в развитии чувства метроритма играет дирижирование. Необходимо на раннем этапе обучения обращать внимание учеников на </w:t>
      </w:r>
      <w:r w:rsidRPr="00EA44EA">
        <w:rPr>
          <w:rFonts w:ascii="Times New Roman" w:hAnsi="Times New Roman" w:cs="Times New Roman"/>
          <w:spacing w:val="10"/>
          <w:sz w:val="28"/>
          <w:szCs w:val="28"/>
        </w:rPr>
        <w:t xml:space="preserve">ритмическую пульсацию (доли), вводить различные упражнения - </w:t>
      </w:r>
      <w:r w:rsidRPr="00EA44EA">
        <w:rPr>
          <w:rFonts w:ascii="Times New Roman" w:hAnsi="Times New Roman" w:cs="Times New Roman"/>
          <w:sz w:val="28"/>
          <w:szCs w:val="28"/>
        </w:rPr>
        <w:t xml:space="preserve">тактирование, выделение сильной доли - для дальнейшего перехода к </w:t>
      </w:r>
      <w:r w:rsidRPr="00EA44EA">
        <w:rPr>
          <w:rFonts w:ascii="Times New Roman" w:hAnsi="Times New Roman" w:cs="Times New Roman"/>
          <w:spacing w:val="19"/>
          <w:sz w:val="28"/>
          <w:szCs w:val="28"/>
        </w:rPr>
        <w:t xml:space="preserve">дирижированию. На протяжении нескольких лет планомерно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 xml:space="preserve">отрабатываются навыки дирижерского жеста в разных размерах, в том числе, </w:t>
      </w:r>
      <w:r w:rsidRPr="00EA44EA">
        <w:rPr>
          <w:rFonts w:ascii="Times New Roman" w:hAnsi="Times New Roman" w:cs="Times New Roman"/>
          <w:spacing w:val="13"/>
          <w:sz w:val="28"/>
          <w:szCs w:val="28"/>
        </w:rPr>
        <w:t xml:space="preserve">при чтении с листа и при пении двухголосия. Начинать работу с </w:t>
      </w:r>
      <w:r w:rsidRPr="00EA44EA">
        <w:rPr>
          <w:rFonts w:ascii="Times New Roman" w:hAnsi="Times New Roman" w:cs="Times New Roman"/>
          <w:spacing w:val="1"/>
          <w:sz w:val="28"/>
          <w:szCs w:val="28"/>
        </w:rPr>
        <w:t xml:space="preserve">дирижерским жестом лучше при пении знакомых выученных мелодий и </w:t>
      </w:r>
      <w:r w:rsidRPr="00EA44EA">
        <w:rPr>
          <w:rFonts w:ascii="Times New Roman" w:hAnsi="Times New Roman" w:cs="Times New Roman"/>
          <w:spacing w:val="-2"/>
          <w:sz w:val="28"/>
          <w:szCs w:val="28"/>
        </w:rPr>
        <w:t>слушании музыки.</w:t>
      </w:r>
    </w:p>
    <w:p w:rsidR="00F004EC" w:rsidRDefault="00F004EC" w:rsidP="00EA44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F004EC" w:rsidRDefault="00F004EC" w:rsidP="00EA44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EA44EA">
        <w:rPr>
          <w:rFonts w:ascii="Times New Roman" w:hAnsi="Times New Roman" w:cs="Times New Roman"/>
          <w:b/>
          <w:bCs/>
          <w:spacing w:val="-4"/>
          <w:sz w:val="28"/>
          <w:szCs w:val="28"/>
        </w:rPr>
        <w:t>Слуховой анализ</w:t>
      </w:r>
    </w:p>
    <w:p w:rsidR="00F004EC" w:rsidRPr="00EA44EA" w:rsidRDefault="00F004EC" w:rsidP="00EA44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EA44EA" w:rsidRDefault="00F004EC" w:rsidP="00EA44EA">
      <w:pPr>
        <w:shd w:val="clear" w:color="auto" w:fill="FFFFFF"/>
        <w:spacing w:after="0" w:line="240" w:lineRule="auto"/>
        <w:ind w:right="5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 xml:space="preserve">Этот вид работы подразумевает развитие музыкального восприятия </w:t>
      </w:r>
      <w:r w:rsidRPr="00EA44EA">
        <w:rPr>
          <w:rFonts w:ascii="Times New Roman" w:hAnsi="Times New Roman" w:cs="Times New Roman"/>
          <w:spacing w:val="2"/>
          <w:sz w:val="28"/>
          <w:szCs w:val="28"/>
        </w:rPr>
        <w:t xml:space="preserve">учеников.   Не   следует   ограничивать   слуховой   анализ   лишь   умением </w:t>
      </w:r>
      <w:r w:rsidRPr="00EA44EA">
        <w:rPr>
          <w:rFonts w:ascii="Times New Roman" w:hAnsi="Times New Roman" w:cs="Times New Roman"/>
          <w:spacing w:val="6"/>
          <w:sz w:val="28"/>
          <w:szCs w:val="28"/>
        </w:rPr>
        <w:t xml:space="preserve">правильно определять сыгранные интервалы или аккорды в ладу или от </w:t>
      </w:r>
      <w:r w:rsidRPr="00EA44EA">
        <w:rPr>
          <w:rFonts w:ascii="Times New Roman" w:hAnsi="Times New Roman" w:cs="Times New Roman"/>
          <w:spacing w:val="1"/>
          <w:sz w:val="28"/>
          <w:szCs w:val="28"/>
        </w:rPr>
        <w:t xml:space="preserve">звука. Слуховой анализ - это, прежде всего, осознание услышанного. Соответственно, необходимо учить детей эмоционально воспринимать </w:t>
      </w:r>
      <w:r w:rsidRPr="00EA44EA">
        <w:rPr>
          <w:rFonts w:ascii="Times New Roman" w:hAnsi="Times New Roman" w:cs="Times New Roman"/>
          <w:spacing w:val="3"/>
          <w:sz w:val="28"/>
          <w:szCs w:val="28"/>
        </w:rPr>
        <w:t xml:space="preserve">услышанное и уметь слышать в нем конкретные элементы музыкального </w:t>
      </w:r>
      <w:r w:rsidRPr="00EA44EA">
        <w:rPr>
          <w:rFonts w:ascii="Times New Roman" w:hAnsi="Times New Roman" w:cs="Times New Roman"/>
          <w:spacing w:val="13"/>
          <w:sz w:val="28"/>
          <w:szCs w:val="28"/>
        </w:rPr>
        <w:t xml:space="preserve">языка. Для этого нужно использовать и примеры из музыкальной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литературы, и специальные инструктивные упражнения.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left="5" w:right="1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1"/>
          <w:sz w:val="28"/>
          <w:szCs w:val="28"/>
        </w:rPr>
        <w:t xml:space="preserve">При прослушивании одноголосной мелодии необходимо обращать </w:t>
      </w:r>
      <w:r w:rsidRPr="00EA44EA">
        <w:rPr>
          <w:rFonts w:ascii="Times New Roman" w:hAnsi="Times New Roman" w:cs="Times New Roman"/>
          <w:spacing w:val="8"/>
          <w:sz w:val="28"/>
          <w:szCs w:val="28"/>
        </w:rPr>
        <w:t xml:space="preserve">внимание на ладовые, структурные особенности (членение на фразы, </w:t>
      </w:r>
      <w:r w:rsidRPr="00EA44EA">
        <w:rPr>
          <w:rFonts w:ascii="Times New Roman" w:hAnsi="Times New Roman" w:cs="Times New Roman"/>
          <w:spacing w:val="9"/>
          <w:sz w:val="28"/>
          <w:szCs w:val="28"/>
        </w:rPr>
        <w:t xml:space="preserve">повторы, секвенции), определять размер, узнавать в ней знакомые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мелодические и ритмические обороты.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-2"/>
          <w:sz w:val="28"/>
          <w:szCs w:val="28"/>
        </w:rPr>
        <w:t xml:space="preserve">При прослушивании многоголосного построения необходимо обращать </w:t>
      </w:r>
      <w:r w:rsidRPr="00EA44EA">
        <w:rPr>
          <w:rFonts w:ascii="Times New Roman" w:hAnsi="Times New Roman" w:cs="Times New Roman"/>
          <w:spacing w:val="1"/>
          <w:sz w:val="28"/>
          <w:szCs w:val="28"/>
        </w:rPr>
        <w:t xml:space="preserve">внимание на знакомые гармонические обороты из аккордов, интервалов, на </w:t>
      </w:r>
      <w:r w:rsidRPr="00EA44EA">
        <w:rPr>
          <w:rFonts w:ascii="Times New Roman" w:hAnsi="Times New Roman" w:cs="Times New Roman"/>
          <w:spacing w:val="-2"/>
          <w:sz w:val="28"/>
          <w:szCs w:val="28"/>
        </w:rPr>
        <w:t>тип фактуры.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lef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5"/>
          <w:sz w:val="28"/>
          <w:szCs w:val="28"/>
        </w:rPr>
        <w:t xml:space="preserve">При слуховом анализе фрагментов из музыкальной литературы </w:t>
      </w:r>
      <w:r w:rsidRPr="00EA44EA">
        <w:rPr>
          <w:rFonts w:ascii="Times New Roman" w:hAnsi="Times New Roman" w:cs="Times New Roman"/>
          <w:sz w:val="28"/>
          <w:szCs w:val="28"/>
        </w:rPr>
        <w:t xml:space="preserve">необходимо обращать внимание учеников на соотношение определенных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элементов музыкального языка и эмоциональной выразительности музыки. В дидактических примерах можно требовать более детального разбора:</w:t>
      </w:r>
    </w:p>
    <w:p w:rsidR="00F004EC" w:rsidRPr="00EA44EA" w:rsidRDefault="00F004EC" w:rsidP="00EA44EA">
      <w:pPr>
        <w:widowControl w:val="0"/>
        <w:numPr>
          <w:ilvl w:val="0"/>
          <w:numId w:val="19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-1"/>
          <w:sz w:val="28"/>
          <w:szCs w:val="28"/>
        </w:rPr>
        <w:t>анализ звукорядов, гамм, отрезков гамм;</w:t>
      </w:r>
    </w:p>
    <w:p w:rsidR="00F004EC" w:rsidRPr="00EA44EA" w:rsidRDefault="00F004EC" w:rsidP="00EA44EA">
      <w:pPr>
        <w:widowControl w:val="0"/>
        <w:numPr>
          <w:ilvl w:val="0"/>
          <w:numId w:val="19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-1"/>
          <w:sz w:val="28"/>
          <w:szCs w:val="28"/>
        </w:rPr>
        <w:t>отдельных ступеней лада и мелодических оборотов;</w:t>
      </w:r>
    </w:p>
    <w:p w:rsidR="00F004EC" w:rsidRPr="00EA44EA" w:rsidRDefault="00F004EC" w:rsidP="00EA44EA">
      <w:pPr>
        <w:widowControl w:val="0"/>
        <w:numPr>
          <w:ilvl w:val="0"/>
          <w:numId w:val="19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-1"/>
          <w:sz w:val="28"/>
          <w:szCs w:val="28"/>
        </w:rPr>
        <w:t>ритмических оборотов;</w:t>
      </w:r>
    </w:p>
    <w:p w:rsidR="00F004EC" w:rsidRPr="00EA44EA" w:rsidRDefault="00F004EC" w:rsidP="00EA44EA">
      <w:pPr>
        <w:shd w:val="clear" w:color="auto" w:fill="FFFFFF"/>
        <w:tabs>
          <w:tab w:val="left" w:pos="960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>-</w:t>
      </w:r>
      <w:r w:rsidRPr="00EA44EA">
        <w:rPr>
          <w:rFonts w:ascii="Times New Roman" w:hAnsi="Times New Roman" w:cs="Times New Roman"/>
          <w:sz w:val="28"/>
          <w:szCs w:val="28"/>
        </w:rPr>
        <w:tab/>
      </w:r>
      <w:r w:rsidRPr="00EA44EA">
        <w:rPr>
          <w:rFonts w:ascii="Times New Roman" w:hAnsi="Times New Roman" w:cs="Times New Roman"/>
          <w:spacing w:val="12"/>
          <w:sz w:val="28"/>
          <w:szCs w:val="28"/>
        </w:rPr>
        <w:t>интервалов в мелодическом звучании вверх и вниз от звука и в</w:t>
      </w:r>
      <w:r w:rsidRPr="00EA44EA">
        <w:rPr>
          <w:rFonts w:ascii="Times New Roman" w:hAnsi="Times New Roman" w:cs="Times New Roman"/>
          <w:spacing w:val="12"/>
          <w:sz w:val="28"/>
          <w:szCs w:val="28"/>
        </w:rPr>
        <w:br/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тональности;</w:t>
      </w:r>
    </w:p>
    <w:p w:rsidR="00F004EC" w:rsidRPr="00EA44EA" w:rsidRDefault="00F004EC" w:rsidP="00EA44EA">
      <w:pPr>
        <w:shd w:val="clear" w:color="auto" w:fill="FFFFFF"/>
        <w:tabs>
          <w:tab w:val="left" w:pos="878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>-</w:t>
      </w:r>
      <w:r w:rsidRPr="00EA44EA">
        <w:rPr>
          <w:rFonts w:ascii="Times New Roman" w:hAnsi="Times New Roman" w:cs="Times New Roman"/>
          <w:sz w:val="28"/>
          <w:szCs w:val="28"/>
        </w:rPr>
        <w:tab/>
        <w:t>интервалов в гармоническом звучании от звука и в тональности;</w:t>
      </w:r>
    </w:p>
    <w:p w:rsidR="00F004EC" w:rsidRPr="00EA44EA" w:rsidRDefault="00F004EC" w:rsidP="00EA44EA">
      <w:pPr>
        <w:shd w:val="clear" w:color="auto" w:fill="FFFFFF"/>
        <w:tabs>
          <w:tab w:val="left" w:pos="994"/>
        </w:tabs>
        <w:spacing w:after="0" w:line="240" w:lineRule="auto"/>
        <w:ind w:left="10" w:firstLine="710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>-</w:t>
      </w:r>
      <w:r w:rsidRPr="00EA44EA">
        <w:rPr>
          <w:rFonts w:ascii="Times New Roman" w:hAnsi="Times New Roman" w:cs="Times New Roman"/>
          <w:sz w:val="28"/>
          <w:szCs w:val="28"/>
        </w:rPr>
        <w:tab/>
      </w:r>
      <w:r w:rsidRPr="00EA44EA">
        <w:rPr>
          <w:rFonts w:ascii="Times New Roman" w:hAnsi="Times New Roman" w:cs="Times New Roman"/>
          <w:spacing w:val="3"/>
          <w:sz w:val="28"/>
          <w:szCs w:val="28"/>
        </w:rPr>
        <w:t>последовательности  из  нескольких  интервалов  в  тональности  (с</w:t>
      </w:r>
      <w:r w:rsidRPr="00EA44EA">
        <w:rPr>
          <w:rFonts w:ascii="Times New Roman" w:hAnsi="Times New Roman" w:cs="Times New Roman"/>
          <w:spacing w:val="3"/>
          <w:sz w:val="28"/>
          <w:szCs w:val="28"/>
        </w:rPr>
        <w:br/>
      </w:r>
      <w:r w:rsidRPr="00EA44EA">
        <w:rPr>
          <w:rFonts w:ascii="Times New Roman" w:hAnsi="Times New Roman" w:cs="Times New Roman"/>
          <w:sz w:val="28"/>
          <w:szCs w:val="28"/>
        </w:rPr>
        <w:t>определением величины интервала и его положения в тональности);</w:t>
      </w:r>
    </w:p>
    <w:p w:rsidR="00F004EC" w:rsidRPr="00EA44EA" w:rsidRDefault="00F004EC" w:rsidP="00EA44EA">
      <w:pPr>
        <w:shd w:val="clear" w:color="auto" w:fill="FFFFFF"/>
        <w:tabs>
          <w:tab w:val="left" w:pos="888"/>
        </w:tabs>
        <w:spacing w:after="0" w:line="240" w:lineRule="auto"/>
        <w:ind w:left="5" w:firstLine="715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>-</w:t>
      </w:r>
      <w:r w:rsidRPr="00EA44EA">
        <w:rPr>
          <w:rFonts w:ascii="Times New Roman" w:hAnsi="Times New Roman" w:cs="Times New Roman"/>
          <w:sz w:val="28"/>
          <w:szCs w:val="28"/>
        </w:rPr>
        <w:tab/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аккордов в мелодическом звучании с различным чередованием звуков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br/>
        <w:t>в тональности и от звука;</w:t>
      </w:r>
    </w:p>
    <w:p w:rsidR="00F004EC" w:rsidRPr="00EA44EA" w:rsidRDefault="00F004EC" w:rsidP="00EA44EA">
      <w:pPr>
        <w:shd w:val="clear" w:color="auto" w:fill="FFFFFF"/>
        <w:tabs>
          <w:tab w:val="left" w:pos="960"/>
        </w:tabs>
        <w:spacing w:after="0" w:line="240" w:lineRule="auto"/>
        <w:ind w:left="10" w:firstLine="710"/>
        <w:rPr>
          <w:rFonts w:ascii="Times New Roman" w:hAnsi="Times New Roman" w:cs="Times New Roman"/>
          <w:spacing w:val="-1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>-</w:t>
      </w:r>
      <w:r w:rsidRPr="00EA44EA">
        <w:rPr>
          <w:rFonts w:ascii="Times New Roman" w:hAnsi="Times New Roman" w:cs="Times New Roman"/>
          <w:sz w:val="28"/>
          <w:szCs w:val="28"/>
        </w:rPr>
        <w:tab/>
      </w:r>
      <w:r w:rsidRPr="00EA44EA">
        <w:rPr>
          <w:rFonts w:ascii="Times New Roman" w:hAnsi="Times New Roman" w:cs="Times New Roman"/>
          <w:spacing w:val="9"/>
          <w:sz w:val="28"/>
          <w:szCs w:val="28"/>
        </w:rPr>
        <w:t>аккордов в гармоническом звучании от звука и в тональности (с</w:t>
      </w:r>
      <w:r w:rsidRPr="00EA44EA">
        <w:rPr>
          <w:rFonts w:ascii="Times New Roman" w:hAnsi="Times New Roman" w:cs="Times New Roman"/>
          <w:spacing w:val="9"/>
          <w:sz w:val="28"/>
          <w:szCs w:val="28"/>
        </w:rPr>
        <w:br/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определением их функциональной принадлежности);</w:t>
      </w:r>
    </w:p>
    <w:p w:rsidR="00F004EC" w:rsidRPr="00EA44EA" w:rsidRDefault="00F004EC" w:rsidP="00EA44EA">
      <w:pPr>
        <w:shd w:val="clear" w:color="auto" w:fill="FFFFFF"/>
        <w:tabs>
          <w:tab w:val="left" w:pos="960"/>
        </w:tabs>
        <w:spacing w:after="0" w:line="240" w:lineRule="auto"/>
        <w:ind w:left="10" w:firstLine="710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 xml:space="preserve">- последовательности из аккордов в тональности (с определением их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функциональной принадлежности);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 xml:space="preserve">Желательно, чтобы дидактические упражнения были организованы </w:t>
      </w:r>
      <w:r w:rsidRPr="00EA44EA">
        <w:rPr>
          <w:rFonts w:ascii="Times New Roman" w:hAnsi="Times New Roman" w:cs="Times New Roman"/>
          <w:spacing w:val="-2"/>
          <w:sz w:val="28"/>
          <w:szCs w:val="28"/>
        </w:rPr>
        <w:t>ритмически.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righ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2"/>
          <w:sz w:val="28"/>
          <w:szCs w:val="28"/>
        </w:rPr>
        <w:t xml:space="preserve">На начальном этапе обучения слуховой анализ проходит, как правило, </w:t>
      </w:r>
      <w:r w:rsidRPr="00EA44EA">
        <w:rPr>
          <w:rFonts w:ascii="Times New Roman" w:hAnsi="Times New Roman" w:cs="Times New Roman"/>
          <w:spacing w:val="1"/>
          <w:sz w:val="28"/>
          <w:szCs w:val="28"/>
        </w:rPr>
        <w:t xml:space="preserve">в устной форме. В старших классах возможно использование письменной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 xml:space="preserve">формы работы, но рекомендуется это делать после предварительного устного </w:t>
      </w:r>
      <w:r w:rsidRPr="00EA44EA">
        <w:rPr>
          <w:rFonts w:ascii="Times New Roman" w:hAnsi="Times New Roman" w:cs="Times New Roman"/>
          <w:sz w:val="28"/>
          <w:szCs w:val="28"/>
        </w:rPr>
        <w:t xml:space="preserve">разбора, так как это способствует осознанию целостности музыкального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построения и развитию музыкальной памяти.</w:t>
      </w:r>
    </w:p>
    <w:p w:rsidR="00F004EC" w:rsidRDefault="00F004EC" w:rsidP="00EA44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F004EC" w:rsidRDefault="00F004EC" w:rsidP="00EA44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EA44EA">
        <w:rPr>
          <w:rFonts w:ascii="Times New Roman" w:hAnsi="Times New Roman" w:cs="Times New Roman"/>
          <w:b/>
          <w:bCs/>
          <w:spacing w:val="-2"/>
          <w:sz w:val="28"/>
          <w:szCs w:val="28"/>
        </w:rPr>
        <w:t>Музыкальный диктант</w:t>
      </w:r>
    </w:p>
    <w:p w:rsidR="00F004EC" w:rsidRPr="00EA44EA" w:rsidRDefault="00F004EC" w:rsidP="00EA44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EA44EA" w:rsidRDefault="00F004EC" w:rsidP="00EA44EA">
      <w:pPr>
        <w:shd w:val="clear" w:color="auto" w:fill="FFFFFF"/>
        <w:spacing w:after="0" w:line="240" w:lineRule="auto"/>
        <w:ind w:right="1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-1"/>
          <w:sz w:val="28"/>
          <w:szCs w:val="28"/>
        </w:rPr>
        <w:t xml:space="preserve">Музыкальный диктант - форма работы, которая способствует развитию </w:t>
      </w:r>
      <w:r w:rsidRPr="00EA44EA">
        <w:rPr>
          <w:rFonts w:ascii="Times New Roman" w:hAnsi="Times New Roman" w:cs="Times New Roman"/>
          <w:sz w:val="28"/>
          <w:szCs w:val="28"/>
        </w:rPr>
        <w:t xml:space="preserve">всех составляющих музыкального слуха и учит осознанно фиксировать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услышанное. Работа с диктантами в классе предполагает различные формы:</w:t>
      </w:r>
    </w:p>
    <w:p w:rsidR="00F004EC" w:rsidRPr="00EA44EA" w:rsidRDefault="00F004EC" w:rsidP="00EA44EA">
      <w:pPr>
        <w:widowControl w:val="0"/>
        <w:numPr>
          <w:ilvl w:val="0"/>
          <w:numId w:val="42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firstLine="725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1"/>
          <w:sz w:val="28"/>
          <w:szCs w:val="28"/>
        </w:rPr>
        <w:t>устные диктанты (запоминание и пропевание на нейтральный слог и</w:t>
      </w:r>
      <w:r w:rsidRPr="00EA44EA">
        <w:rPr>
          <w:rFonts w:ascii="Times New Roman" w:hAnsi="Times New Roman" w:cs="Times New Roman"/>
          <w:spacing w:val="1"/>
          <w:sz w:val="28"/>
          <w:szCs w:val="28"/>
        </w:rPr>
        <w:br/>
      </w:r>
      <w:r w:rsidRPr="00EA44EA">
        <w:rPr>
          <w:rFonts w:ascii="Times New Roman" w:hAnsi="Times New Roman" w:cs="Times New Roman"/>
          <w:sz w:val="28"/>
          <w:szCs w:val="28"/>
        </w:rPr>
        <w:t>с названием нот 2-4-тактовой мелодии после двух-трех проигрываний);</w:t>
      </w:r>
    </w:p>
    <w:p w:rsidR="00F004EC" w:rsidRPr="00EA44EA" w:rsidRDefault="00F004EC" w:rsidP="00EA44EA">
      <w:pPr>
        <w:widowControl w:val="0"/>
        <w:numPr>
          <w:ilvl w:val="0"/>
          <w:numId w:val="42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725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>диктант по памяти (запись выученной в классе или дома мелодии);</w:t>
      </w:r>
    </w:p>
    <w:p w:rsidR="00F004EC" w:rsidRPr="00EA44EA" w:rsidRDefault="00F004EC" w:rsidP="00EA44EA">
      <w:pPr>
        <w:widowControl w:val="0"/>
        <w:numPr>
          <w:ilvl w:val="0"/>
          <w:numId w:val="42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firstLine="725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7"/>
          <w:sz w:val="28"/>
          <w:szCs w:val="28"/>
        </w:rPr>
        <w:t>ритмический диктант (запись данного ритмического рисунка или</w:t>
      </w:r>
      <w:r w:rsidRPr="00EA44EA">
        <w:rPr>
          <w:rFonts w:ascii="Times New Roman" w:hAnsi="Times New Roman" w:cs="Times New Roman"/>
          <w:spacing w:val="7"/>
          <w:sz w:val="28"/>
          <w:szCs w:val="28"/>
        </w:rPr>
        <w:br/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запись ритмического рисунка мелодии);</w:t>
      </w:r>
    </w:p>
    <w:p w:rsidR="00F004EC" w:rsidRDefault="00F004EC" w:rsidP="00551FCE">
      <w:pPr>
        <w:widowControl w:val="0"/>
        <w:numPr>
          <w:ilvl w:val="0"/>
          <w:numId w:val="42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firstLine="725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4"/>
          <w:sz w:val="28"/>
          <w:szCs w:val="28"/>
        </w:rPr>
        <w:t>музыкальный диктант с  предварительным разбором  (совместный</w:t>
      </w:r>
      <w:r w:rsidRPr="00EA44EA">
        <w:rPr>
          <w:rFonts w:ascii="Times New Roman" w:hAnsi="Times New Roman" w:cs="Times New Roman"/>
          <w:spacing w:val="4"/>
          <w:sz w:val="28"/>
          <w:szCs w:val="28"/>
        </w:rPr>
        <w:br/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анализ с преподавателем особенностей структуры мелодии, размера, ладовых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EA44EA">
        <w:rPr>
          <w:rFonts w:ascii="Times New Roman" w:hAnsi="Times New Roman" w:cs="Times New Roman"/>
          <w:spacing w:val="2"/>
          <w:sz w:val="28"/>
          <w:szCs w:val="28"/>
        </w:rPr>
        <w:t>особенностей, движения мелодии, использованных ритмических рисунков).</w:t>
      </w:r>
      <w:r w:rsidRPr="00EA44EA">
        <w:rPr>
          <w:rFonts w:ascii="Times New Roman" w:hAnsi="Times New Roman" w:cs="Times New Roman"/>
          <w:spacing w:val="2"/>
          <w:sz w:val="28"/>
          <w:szCs w:val="28"/>
        </w:rPr>
        <w:br/>
      </w:r>
      <w:r w:rsidRPr="00EA44EA">
        <w:rPr>
          <w:rFonts w:ascii="Times New Roman" w:hAnsi="Times New Roman" w:cs="Times New Roman"/>
          <w:sz w:val="28"/>
          <w:szCs w:val="28"/>
        </w:rPr>
        <w:t>На предварительный разбор отводится 2-3 проигрывания (5-10 минут), затем</w:t>
      </w:r>
      <w:r w:rsidRPr="00EA44EA">
        <w:rPr>
          <w:rFonts w:ascii="Times New Roman" w:hAnsi="Times New Roman" w:cs="Times New Roman"/>
          <w:sz w:val="28"/>
          <w:szCs w:val="28"/>
        </w:rPr>
        <w:br/>
      </w:r>
      <w:r w:rsidRPr="00EA44EA">
        <w:rPr>
          <w:rFonts w:ascii="Times New Roman" w:hAnsi="Times New Roman" w:cs="Times New Roman"/>
          <w:spacing w:val="3"/>
          <w:sz w:val="28"/>
          <w:szCs w:val="28"/>
        </w:rPr>
        <w:t>ученики приступают к записи мелодии. Эту форму диктанта целесообразно</w:t>
      </w:r>
      <w:r w:rsidRPr="00EA44EA">
        <w:rPr>
          <w:rFonts w:ascii="Times New Roman" w:hAnsi="Times New Roman" w:cs="Times New Roman"/>
          <w:spacing w:val="3"/>
          <w:sz w:val="28"/>
          <w:szCs w:val="28"/>
        </w:rPr>
        <w:br/>
      </w:r>
      <w:r w:rsidRPr="00EA44EA">
        <w:rPr>
          <w:rFonts w:ascii="Times New Roman" w:hAnsi="Times New Roman" w:cs="Times New Roman"/>
          <w:spacing w:val="8"/>
          <w:sz w:val="28"/>
          <w:szCs w:val="28"/>
        </w:rPr>
        <w:t>широко использовать в младших классах, а также при записи мелодий, в</w:t>
      </w:r>
      <w:r w:rsidRPr="00EA44EA">
        <w:rPr>
          <w:rFonts w:ascii="Times New Roman" w:hAnsi="Times New Roman" w:cs="Times New Roman"/>
          <w:spacing w:val="8"/>
          <w:sz w:val="28"/>
          <w:szCs w:val="28"/>
        </w:rPr>
        <w:br/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которых появляются новые элементы музыкального языка;</w:t>
      </w:r>
    </w:p>
    <w:p w:rsidR="00F004EC" w:rsidRPr="00551FCE" w:rsidRDefault="00F004EC" w:rsidP="00551FCE">
      <w:pPr>
        <w:widowControl w:val="0"/>
        <w:numPr>
          <w:ilvl w:val="0"/>
          <w:numId w:val="42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firstLine="725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spacing w:val="-1"/>
          <w:sz w:val="28"/>
          <w:szCs w:val="28"/>
        </w:rPr>
        <w:t xml:space="preserve">музыкальный    диктант    без    предварительного    разбора    (запись </w:t>
      </w:r>
      <w:r w:rsidRPr="00551FCE">
        <w:rPr>
          <w:rFonts w:ascii="Times New Roman" w:hAnsi="Times New Roman" w:cs="Times New Roman"/>
          <w:spacing w:val="8"/>
          <w:sz w:val="28"/>
          <w:szCs w:val="28"/>
        </w:rPr>
        <w:t xml:space="preserve">диктанта в течение установленного времени за определенное количество </w:t>
      </w:r>
      <w:r w:rsidRPr="00551FCE">
        <w:rPr>
          <w:rFonts w:ascii="Times New Roman" w:hAnsi="Times New Roman" w:cs="Times New Roman"/>
          <w:sz w:val="28"/>
          <w:szCs w:val="28"/>
        </w:rPr>
        <w:t xml:space="preserve">проигрываний, обычно 8-10 прогрываний в течение 20-25 минут). Эта форма </w:t>
      </w:r>
      <w:r w:rsidRPr="00551FCE">
        <w:rPr>
          <w:rFonts w:ascii="Times New Roman" w:hAnsi="Times New Roman" w:cs="Times New Roman"/>
          <w:spacing w:val="4"/>
          <w:sz w:val="28"/>
          <w:szCs w:val="28"/>
        </w:rPr>
        <w:t xml:space="preserve">диктанта наиболее целесообразна для   учащихся старших классов, так как </w:t>
      </w:r>
      <w:r w:rsidRPr="00551FCE">
        <w:rPr>
          <w:rFonts w:ascii="Times New Roman" w:hAnsi="Times New Roman" w:cs="Times New Roman"/>
          <w:sz w:val="28"/>
          <w:szCs w:val="28"/>
        </w:rPr>
        <w:t xml:space="preserve">предполагает уже сформированное умение самостоятельно анализировать </w:t>
      </w:r>
      <w:r w:rsidRPr="00551FCE">
        <w:rPr>
          <w:rFonts w:ascii="Times New Roman" w:hAnsi="Times New Roman" w:cs="Times New Roman"/>
          <w:spacing w:val="-4"/>
          <w:sz w:val="28"/>
          <w:szCs w:val="28"/>
        </w:rPr>
        <w:t>мелодию.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2"/>
          <w:sz w:val="28"/>
          <w:szCs w:val="28"/>
        </w:rPr>
        <w:t xml:space="preserve">Перед началом работы над мелодическим диктантом необходима </w:t>
      </w:r>
      <w:r w:rsidRPr="00EA44EA">
        <w:rPr>
          <w:rFonts w:ascii="Times New Roman" w:hAnsi="Times New Roman" w:cs="Times New Roman"/>
          <w:sz w:val="28"/>
          <w:szCs w:val="28"/>
        </w:rPr>
        <w:t xml:space="preserve">тщательная настройка в тональности, для которой можно использовать </w:t>
      </w:r>
      <w:r w:rsidRPr="00EA44EA">
        <w:rPr>
          <w:rFonts w:ascii="Times New Roman" w:hAnsi="Times New Roman" w:cs="Times New Roman"/>
          <w:spacing w:val="4"/>
          <w:sz w:val="28"/>
          <w:szCs w:val="28"/>
        </w:rPr>
        <w:t xml:space="preserve">интонационные упражнения, сольфеджирование, задания по слуховому </w:t>
      </w:r>
      <w:r w:rsidRPr="00EA44EA">
        <w:rPr>
          <w:rFonts w:ascii="Times New Roman" w:hAnsi="Times New Roman" w:cs="Times New Roman"/>
          <w:spacing w:val="-4"/>
          <w:sz w:val="28"/>
          <w:szCs w:val="28"/>
        </w:rPr>
        <w:t>анализу.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right="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 xml:space="preserve">Навык записи мелодии формируется постепенно и требует постоянной тщательной работы на каждом уроке. Записанный диктант предполагает его проверку с анализом допущенных ошибок и дальнейшую работу в классе и </w:t>
      </w:r>
      <w:r w:rsidRPr="00EA44EA">
        <w:rPr>
          <w:rFonts w:ascii="Times New Roman" w:hAnsi="Times New Roman" w:cs="Times New Roman"/>
          <w:spacing w:val="10"/>
          <w:sz w:val="28"/>
          <w:szCs w:val="28"/>
        </w:rPr>
        <w:t xml:space="preserve">дома. Ученики могут определить и подписать в диктанте новые или знакомые мелодические обороты, ритмические фигуры, подобрать к </w:t>
      </w:r>
      <w:r w:rsidRPr="00EA44EA">
        <w:rPr>
          <w:rFonts w:ascii="Times New Roman" w:hAnsi="Times New Roman" w:cs="Times New Roman"/>
          <w:spacing w:val="7"/>
          <w:sz w:val="28"/>
          <w:szCs w:val="28"/>
        </w:rPr>
        <w:t xml:space="preserve">диктанту второй голос или аккомпанемент, выучить его наизусть, </w:t>
      </w:r>
      <w:r w:rsidRPr="00EA44EA">
        <w:rPr>
          <w:rFonts w:ascii="Times New Roman" w:hAnsi="Times New Roman" w:cs="Times New Roman"/>
          <w:sz w:val="28"/>
          <w:szCs w:val="28"/>
        </w:rPr>
        <w:t>транспонировать письменно или устно в другие тональности.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left="5" w:right="14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 xml:space="preserve">Музыкальным материалом для диктанта могут служить примеры из </w:t>
      </w:r>
      <w:r w:rsidRPr="00EA44EA">
        <w:rPr>
          <w:rFonts w:ascii="Times New Roman" w:hAnsi="Times New Roman" w:cs="Times New Roman"/>
          <w:spacing w:val="6"/>
          <w:sz w:val="28"/>
          <w:szCs w:val="28"/>
        </w:rPr>
        <w:t xml:space="preserve">музыкальной литературы, специальных сборников диктантов, а также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мелодии, сочиненные самим преподавателем.</w:t>
      </w:r>
    </w:p>
    <w:p w:rsidR="00F004EC" w:rsidRDefault="00F004EC" w:rsidP="00EA44EA">
      <w:pPr>
        <w:shd w:val="clear" w:color="auto" w:fill="FFFFFF"/>
        <w:spacing w:after="0" w:line="240" w:lineRule="auto"/>
        <w:ind w:left="734"/>
        <w:jc w:val="center"/>
        <w:rPr>
          <w:rFonts w:ascii="Times New Roman" w:hAnsi="Times New Roman" w:cs="Times New Roman"/>
          <w:b/>
          <w:bCs/>
          <w:spacing w:val="3"/>
          <w:sz w:val="28"/>
          <w:szCs w:val="28"/>
        </w:rPr>
      </w:pPr>
    </w:p>
    <w:p w:rsidR="00F004EC" w:rsidRDefault="00F004EC" w:rsidP="00EA44EA">
      <w:pPr>
        <w:shd w:val="clear" w:color="auto" w:fill="FFFFFF"/>
        <w:spacing w:after="0" w:line="240" w:lineRule="auto"/>
        <w:ind w:left="734"/>
        <w:jc w:val="center"/>
        <w:rPr>
          <w:rFonts w:ascii="Times New Roman" w:hAnsi="Times New Roman" w:cs="Times New Roman"/>
          <w:b/>
          <w:bCs/>
          <w:spacing w:val="3"/>
          <w:sz w:val="28"/>
          <w:szCs w:val="28"/>
        </w:rPr>
      </w:pPr>
      <w:r w:rsidRPr="00EA44EA">
        <w:rPr>
          <w:rFonts w:ascii="Times New Roman" w:hAnsi="Times New Roman" w:cs="Times New Roman"/>
          <w:b/>
          <w:bCs/>
          <w:spacing w:val="3"/>
          <w:sz w:val="28"/>
          <w:szCs w:val="28"/>
        </w:rPr>
        <w:t>Творческие задания</w:t>
      </w:r>
    </w:p>
    <w:p w:rsidR="00F004EC" w:rsidRPr="00EA44EA" w:rsidRDefault="00F004EC" w:rsidP="00EA44EA">
      <w:pPr>
        <w:shd w:val="clear" w:color="auto" w:fill="FFFFFF"/>
        <w:spacing w:after="0" w:line="240" w:lineRule="auto"/>
        <w:ind w:left="7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EA44EA" w:rsidRDefault="00F004EC" w:rsidP="00EA44EA">
      <w:pPr>
        <w:shd w:val="clear" w:color="auto" w:fill="FFFFFF"/>
        <w:spacing w:after="0" w:line="240" w:lineRule="auto"/>
        <w:ind w:right="5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EA44EA">
        <w:rPr>
          <w:rFonts w:ascii="Times New Roman" w:hAnsi="Times New Roman" w:cs="Times New Roman"/>
          <w:spacing w:val="8"/>
          <w:sz w:val="28"/>
          <w:szCs w:val="28"/>
        </w:rPr>
        <w:t xml:space="preserve">Развитие творческих способностей учащихся играет в процессе </w:t>
      </w:r>
      <w:r w:rsidRPr="00EA44EA">
        <w:rPr>
          <w:rFonts w:ascii="Times New Roman" w:hAnsi="Times New Roman" w:cs="Times New Roman"/>
          <w:sz w:val="28"/>
          <w:szCs w:val="28"/>
        </w:rPr>
        <w:t xml:space="preserve">обучения огромную роль. В творческих заданиях ученик может реализовать </w:t>
      </w:r>
      <w:r w:rsidRPr="00EA44EA">
        <w:rPr>
          <w:rFonts w:ascii="Times New Roman" w:hAnsi="Times New Roman" w:cs="Times New Roman"/>
          <w:spacing w:val="7"/>
          <w:sz w:val="28"/>
          <w:szCs w:val="28"/>
        </w:rPr>
        <w:t xml:space="preserve">свою индивидуальность, психологически раскрепоститься, испытать </w:t>
      </w:r>
      <w:r w:rsidRPr="00EA44EA">
        <w:rPr>
          <w:rFonts w:ascii="Times New Roman" w:hAnsi="Times New Roman" w:cs="Times New Roman"/>
          <w:sz w:val="28"/>
          <w:szCs w:val="28"/>
        </w:rPr>
        <w:t xml:space="preserve">радостные эмоции. Все это вместе способствует формированию интереса к музыкальной деятельности. Творческие задания на уроках сольфеджио </w:t>
      </w:r>
      <w:r w:rsidRPr="00EA44EA">
        <w:rPr>
          <w:rFonts w:ascii="Times New Roman" w:hAnsi="Times New Roman" w:cs="Times New Roman"/>
          <w:spacing w:val="10"/>
          <w:sz w:val="28"/>
          <w:szCs w:val="28"/>
        </w:rPr>
        <w:t xml:space="preserve">активизируют слуховое внимание, тренируют различные стороны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 xml:space="preserve">музыкального слуха, музыкальную память, развивают художественный вкус. </w:t>
      </w:r>
      <w:r w:rsidRPr="00EA44EA">
        <w:rPr>
          <w:rFonts w:ascii="Times New Roman" w:hAnsi="Times New Roman" w:cs="Times New Roman"/>
          <w:sz w:val="28"/>
          <w:szCs w:val="28"/>
        </w:rPr>
        <w:t xml:space="preserve">Вместе с тем необходимо творческие задания тесно связывать с основными </w:t>
      </w:r>
      <w:r w:rsidRPr="00EA44EA">
        <w:rPr>
          <w:rFonts w:ascii="Times New Roman" w:hAnsi="Times New Roman" w:cs="Times New Roman"/>
          <w:spacing w:val="2"/>
          <w:sz w:val="28"/>
          <w:szCs w:val="28"/>
        </w:rPr>
        <w:t xml:space="preserve">разделами курса сольфеджио, так как их целью является закрепление </w:t>
      </w:r>
      <w:r w:rsidRPr="00EA44EA">
        <w:rPr>
          <w:rFonts w:ascii="Times New Roman" w:hAnsi="Times New Roman" w:cs="Times New Roman"/>
          <w:sz w:val="28"/>
          <w:szCs w:val="28"/>
        </w:rPr>
        <w:t xml:space="preserve">теоретических знаний, формирование основных умений и навыков (запись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 xml:space="preserve">мелодий, определение на слух, интонирование). </w:t>
      </w:r>
      <w:r w:rsidRPr="00EA44EA">
        <w:rPr>
          <w:rFonts w:ascii="Times New Roman" w:hAnsi="Times New Roman" w:cs="Times New Roman"/>
          <w:spacing w:val="1"/>
          <w:sz w:val="28"/>
          <w:szCs w:val="28"/>
        </w:rPr>
        <w:t xml:space="preserve">Творческие задания можно начинать с начального этапа обучения. </w:t>
      </w:r>
      <w:r w:rsidRPr="00EA44EA">
        <w:rPr>
          <w:rFonts w:ascii="Times New Roman" w:hAnsi="Times New Roman" w:cs="Times New Roman"/>
          <w:sz w:val="28"/>
          <w:szCs w:val="28"/>
        </w:rPr>
        <w:t xml:space="preserve">Детям более доступны творческие упражнения, связанные с ритмической </w:t>
      </w:r>
      <w:r w:rsidRPr="00EA44EA">
        <w:rPr>
          <w:rFonts w:ascii="Times New Roman" w:hAnsi="Times New Roman" w:cs="Times New Roman"/>
          <w:spacing w:val="6"/>
          <w:sz w:val="28"/>
          <w:szCs w:val="28"/>
        </w:rPr>
        <w:t xml:space="preserve">импровизацией. Простейшие мелодические задания на начальном этапе </w:t>
      </w:r>
      <w:r w:rsidRPr="00EA44EA">
        <w:rPr>
          <w:rFonts w:ascii="Times New Roman" w:hAnsi="Times New Roman" w:cs="Times New Roman"/>
          <w:spacing w:val="11"/>
          <w:sz w:val="28"/>
          <w:szCs w:val="28"/>
        </w:rPr>
        <w:t xml:space="preserve">могут состоять в допевании, досочинении мелодии (формирование </w:t>
      </w:r>
      <w:r w:rsidRPr="00EA44EA">
        <w:rPr>
          <w:rFonts w:ascii="Times New Roman" w:hAnsi="Times New Roman" w:cs="Times New Roman"/>
          <w:sz w:val="28"/>
          <w:szCs w:val="28"/>
        </w:rPr>
        <w:t xml:space="preserve">ощущения ладового тяготения). В дальнейшем задания могут содержать </w:t>
      </w:r>
      <w:r w:rsidRPr="00EA44EA">
        <w:rPr>
          <w:rFonts w:ascii="Times New Roman" w:hAnsi="Times New Roman" w:cs="Times New Roman"/>
          <w:spacing w:val="9"/>
          <w:sz w:val="28"/>
          <w:szCs w:val="28"/>
        </w:rPr>
        <w:t xml:space="preserve">импровизацию ритмических и мелодических вариантов, и, наконец, </w:t>
      </w:r>
      <w:r w:rsidRPr="00EA44EA">
        <w:rPr>
          <w:rFonts w:ascii="Times New Roman" w:hAnsi="Times New Roman" w:cs="Times New Roman"/>
          <w:spacing w:val="10"/>
          <w:sz w:val="28"/>
          <w:szCs w:val="28"/>
        </w:rPr>
        <w:t xml:space="preserve">сочинение собственных мелодических и ритмических построений. </w:t>
      </w:r>
      <w:r w:rsidRPr="00EA44EA">
        <w:rPr>
          <w:rFonts w:ascii="Times New Roman" w:hAnsi="Times New Roman" w:cs="Times New Roman"/>
          <w:spacing w:val="1"/>
          <w:sz w:val="28"/>
          <w:szCs w:val="28"/>
        </w:rPr>
        <w:t xml:space="preserve">Постепенно в творческие задания добавляются упражнения, связанные с </w:t>
      </w:r>
      <w:r w:rsidRPr="00EA44EA">
        <w:rPr>
          <w:rFonts w:ascii="Times New Roman" w:hAnsi="Times New Roman" w:cs="Times New Roman"/>
          <w:spacing w:val="3"/>
          <w:sz w:val="28"/>
          <w:szCs w:val="28"/>
        </w:rPr>
        <w:t xml:space="preserve">подбором и сочинением второго голоса, аккомпанемента, сначала из </w:t>
      </w:r>
      <w:r w:rsidRPr="00EA44EA">
        <w:rPr>
          <w:rFonts w:ascii="Times New Roman" w:hAnsi="Times New Roman" w:cs="Times New Roman"/>
          <w:sz w:val="28"/>
          <w:szCs w:val="28"/>
        </w:rPr>
        <w:t xml:space="preserve">предложенных звуков или аккордов, затем с самостоятельным поиском </w:t>
      </w:r>
      <w:r w:rsidRPr="00EA44EA">
        <w:rPr>
          <w:rFonts w:ascii="Times New Roman" w:hAnsi="Times New Roman" w:cs="Times New Roman"/>
          <w:spacing w:val="13"/>
          <w:sz w:val="28"/>
          <w:szCs w:val="28"/>
        </w:rPr>
        <w:t xml:space="preserve">гармонических средств. Данные задания каждый педагог может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разнообразить, опираясь на собственный опыт и музыкальный вкус.</w:t>
      </w:r>
    </w:p>
    <w:p w:rsidR="00F004EC" w:rsidRPr="00551FCE" w:rsidRDefault="00F004EC" w:rsidP="00551FCE">
      <w:pPr>
        <w:shd w:val="clear" w:color="auto" w:fill="FFFFFF"/>
        <w:spacing w:after="0" w:line="240" w:lineRule="auto"/>
        <w:ind w:left="5" w:firstLine="71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EA44EA">
        <w:rPr>
          <w:rFonts w:ascii="Times New Roman" w:hAnsi="Times New Roman" w:cs="Times New Roman"/>
          <w:sz w:val="28"/>
          <w:szCs w:val="28"/>
        </w:rPr>
        <w:t xml:space="preserve">Творческие задания эффективны на всех этапах обучения. Кроме того, </w:t>
      </w:r>
      <w:r w:rsidRPr="00EA44EA">
        <w:rPr>
          <w:rFonts w:ascii="Times New Roman" w:hAnsi="Times New Roman" w:cs="Times New Roman"/>
          <w:spacing w:val="5"/>
          <w:sz w:val="28"/>
          <w:szCs w:val="28"/>
        </w:rPr>
        <w:t xml:space="preserve">они помогают выявить детей, имеющих склонности к импровизации, </w:t>
      </w:r>
      <w:r w:rsidRPr="00EA44EA">
        <w:rPr>
          <w:rFonts w:ascii="Times New Roman" w:hAnsi="Times New Roman" w:cs="Times New Roman"/>
          <w:spacing w:val="1"/>
          <w:sz w:val="28"/>
          <w:szCs w:val="28"/>
        </w:rPr>
        <w:t xml:space="preserve">композиции, и направить внимание на развитие данных способностей, а </w:t>
      </w:r>
      <w:r w:rsidRPr="00EA44EA">
        <w:rPr>
          <w:rFonts w:ascii="Times New Roman" w:hAnsi="Times New Roman" w:cs="Times New Roman"/>
          <w:spacing w:val="-1"/>
          <w:sz w:val="28"/>
          <w:szCs w:val="28"/>
        </w:rPr>
        <w:t>возможно, и будущую профессиональную ориентацию.</w:t>
      </w:r>
    </w:p>
    <w:p w:rsidR="00F004EC" w:rsidRDefault="00F004EC" w:rsidP="00551FCE">
      <w:pPr>
        <w:shd w:val="clear" w:color="auto" w:fill="FFFFFF"/>
        <w:spacing w:after="0" w:line="240" w:lineRule="auto"/>
        <w:ind w:left="1603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Default="00F004EC" w:rsidP="00551FCE">
      <w:pPr>
        <w:shd w:val="clear" w:color="auto" w:fill="FFFFFF"/>
        <w:spacing w:after="0" w:line="240" w:lineRule="auto"/>
        <w:ind w:left="1603"/>
        <w:rPr>
          <w:rFonts w:ascii="Times New Roman" w:hAnsi="Times New Roman" w:cs="Times New Roman"/>
          <w:b/>
          <w:bCs/>
          <w:sz w:val="28"/>
          <w:szCs w:val="28"/>
        </w:rPr>
      </w:pPr>
      <w:r w:rsidRPr="00551FCE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551FCE">
        <w:rPr>
          <w:rFonts w:ascii="Times New Roman" w:hAnsi="Times New Roman" w:cs="Times New Roman"/>
          <w:b/>
          <w:bCs/>
          <w:sz w:val="28"/>
          <w:szCs w:val="28"/>
        </w:rPr>
        <w:t>.     Требования к уровню подготовки обучающихся</w:t>
      </w:r>
    </w:p>
    <w:p w:rsidR="00F004EC" w:rsidRPr="00551FCE" w:rsidRDefault="00F004EC" w:rsidP="00551FCE">
      <w:pPr>
        <w:shd w:val="clear" w:color="auto" w:fill="FFFFFF"/>
        <w:spacing w:after="0" w:line="240" w:lineRule="auto"/>
        <w:ind w:left="1603"/>
        <w:rPr>
          <w:rFonts w:ascii="Times New Roman" w:hAnsi="Times New Roman" w:cs="Times New Roman"/>
          <w:sz w:val="28"/>
          <w:szCs w:val="28"/>
        </w:rPr>
      </w:pPr>
    </w:p>
    <w:p w:rsidR="00F004EC" w:rsidRPr="00551FCE" w:rsidRDefault="00F004EC" w:rsidP="00551FCE">
      <w:pPr>
        <w:shd w:val="clear" w:color="auto" w:fill="FFFFFF"/>
        <w:spacing w:after="0" w:line="240" w:lineRule="auto"/>
        <w:ind w:right="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sz w:val="28"/>
          <w:szCs w:val="28"/>
        </w:rPr>
        <w:t xml:space="preserve">Результатом освоения программы учебного предмета «Сольфеджио» </w:t>
      </w:r>
      <w:r w:rsidRPr="00551FCE">
        <w:rPr>
          <w:rFonts w:ascii="Times New Roman" w:hAnsi="Times New Roman" w:cs="Times New Roman"/>
          <w:spacing w:val="9"/>
          <w:sz w:val="28"/>
          <w:szCs w:val="28"/>
        </w:rPr>
        <w:t xml:space="preserve">является приобретение обучающимися следующих знаний, умений и </w:t>
      </w:r>
      <w:r w:rsidRPr="00551FCE">
        <w:rPr>
          <w:rFonts w:ascii="Times New Roman" w:hAnsi="Times New Roman" w:cs="Times New Roman"/>
          <w:spacing w:val="-4"/>
          <w:sz w:val="28"/>
          <w:szCs w:val="28"/>
        </w:rPr>
        <w:t>навыков:</w:t>
      </w:r>
    </w:p>
    <w:p w:rsidR="00F004EC" w:rsidRPr="00551FCE" w:rsidRDefault="00F004EC" w:rsidP="00551FCE">
      <w:pPr>
        <w:widowControl w:val="0"/>
        <w:numPr>
          <w:ilvl w:val="0"/>
          <w:numId w:val="37"/>
        </w:numPr>
        <w:shd w:val="clear" w:color="auto" w:fill="FFFFFF"/>
        <w:tabs>
          <w:tab w:val="clear" w:pos="1445"/>
          <w:tab w:val="num" w:pos="540"/>
        </w:tabs>
        <w:autoSpaceDE w:val="0"/>
        <w:autoSpaceDN w:val="0"/>
        <w:adjustRightInd w:val="0"/>
        <w:spacing w:after="0" w:line="240" w:lineRule="auto"/>
        <w:ind w:left="540" w:right="10" w:hanging="540"/>
        <w:jc w:val="both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sz w:val="28"/>
          <w:szCs w:val="28"/>
        </w:rPr>
        <w:t xml:space="preserve">сформированный комплекс знаний, умений и навыков, отражающий </w:t>
      </w:r>
      <w:r w:rsidRPr="00551FCE">
        <w:rPr>
          <w:rFonts w:ascii="Times New Roman" w:hAnsi="Times New Roman" w:cs="Times New Roman"/>
          <w:spacing w:val="4"/>
          <w:sz w:val="28"/>
          <w:szCs w:val="28"/>
        </w:rPr>
        <w:t xml:space="preserve">наличие у обучающегося художественного вкуса, сформированного </w:t>
      </w:r>
      <w:r w:rsidRPr="00551FCE">
        <w:rPr>
          <w:rFonts w:ascii="Times New Roman" w:hAnsi="Times New Roman" w:cs="Times New Roman"/>
          <w:spacing w:val="1"/>
          <w:sz w:val="28"/>
          <w:szCs w:val="28"/>
        </w:rPr>
        <w:t xml:space="preserve">звуковысотного музыкального слуха и памяти, чувства лада, метроритма, </w:t>
      </w:r>
      <w:r w:rsidRPr="00551FCE">
        <w:rPr>
          <w:rFonts w:ascii="Times New Roman" w:hAnsi="Times New Roman" w:cs="Times New Roman"/>
          <w:spacing w:val="23"/>
          <w:sz w:val="28"/>
          <w:szCs w:val="28"/>
        </w:rPr>
        <w:t xml:space="preserve">знания музыкальных стилей, способствующих творческой </w:t>
      </w:r>
      <w:r w:rsidRPr="00551FCE">
        <w:rPr>
          <w:rFonts w:ascii="Times New Roman" w:hAnsi="Times New Roman" w:cs="Times New Roman"/>
          <w:spacing w:val="-1"/>
          <w:sz w:val="28"/>
          <w:szCs w:val="28"/>
        </w:rPr>
        <w:t>самостоятельности, в том числе:</w:t>
      </w:r>
    </w:p>
    <w:p w:rsidR="00F004EC" w:rsidRPr="00551FCE" w:rsidRDefault="00F004EC" w:rsidP="00551FCE">
      <w:pPr>
        <w:widowControl w:val="0"/>
        <w:numPr>
          <w:ilvl w:val="0"/>
          <w:numId w:val="37"/>
        </w:numPr>
        <w:shd w:val="clear" w:color="auto" w:fill="FFFFFF"/>
        <w:tabs>
          <w:tab w:val="clear" w:pos="1445"/>
          <w:tab w:val="num" w:pos="540"/>
        </w:tabs>
        <w:autoSpaceDE w:val="0"/>
        <w:autoSpaceDN w:val="0"/>
        <w:adjustRightInd w:val="0"/>
        <w:spacing w:after="0" w:line="240" w:lineRule="auto"/>
        <w:ind w:left="540" w:right="10" w:hanging="540"/>
        <w:jc w:val="both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sz w:val="28"/>
          <w:szCs w:val="28"/>
        </w:rPr>
        <w:t xml:space="preserve">первичные теоретические знания, в том числе, профессиональной </w:t>
      </w:r>
      <w:r w:rsidRPr="00551FCE">
        <w:rPr>
          <w:rFonts w:ascii="Times New Roman" w:hAnsi="Times New Roman" w:cs="Times New Roman"/>
          <w:spacing w:val="-1"/>
          <w:sz w:val="28"/>
          <w:szCs w:val="28"/>
        </w:rPr>
        <w:t>музыкальной терминологии;</w:t>
      </w:r>
    </w:p>
    <w:p w:rsidR="00F004EC" w:rsidRPr="00551FCE" w:rsidRDefault="00F004EC" w:rsidP="00551FCE">
      <w:pPr>
        <w:widowControl w:val="0"/>
        <w:numPr>
          <w:ilvl w:val="0"/>
          <w:numId w:val="37"/>
        </w:numPr>
        <w:shd w:val="clear" w:color="auto" w:fill="FFFFFF"/>
        <w:tabs>
          <w:tab w:val="clear" w:pos="1445"/>
          <w:tab w:val="num" w:pos="540"/>
        </w:tabs>
        <w:autoSpaceDE w:val="0"/>
        <w:autoSpaceDN w:val="0"/>
        <w:adjustRightInd w:val="0"/>
        <w:spacing w:after="0" w:line="240" w:lineRule="auto"/>
        <w:ind w:left="540" w:right="14" w:hanging="540"/>
        <w:jc w:val="both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sz w:val="28"/>
          <w:szCs w:val="28"/>
        </w:rPr>
        <w:t xml:space="preserve">умение сольфеджировать одноголосные, двухголосные музыкальные </w:t>
      </w:r>
      <w:r w:rsidRPr="00551FCE">
        <w:rPr>
          <w:rFonts w:ascii="Times New Roman" w:hAnsi="Times New Roman" w:cs="Times New Roman"/>
          <w:spacing w:val="1"/>
          <w:sz w:val="28"/>
          <w:szCs w:val="28"/>
        </w:rPr>
        <w:t>примеры,    записывать   музыкальные    построения   средней   трудности   с и</w:t>
      </w:r>
      <w:r w:rsidRPr="00551FCE">
        <w:rPr>
          <w:rFonts w:ascii="Times New Roman" w:hAnsi="Times New Roman" w:cs="Times New Roman"/>
          <w:spacing w:val="2"/>
          <w:sz w:val="28"/>
          <w:szCs w:val="28"/>
        </w:rPr>
        <w:t xml:space="preserve">спользованием навыков слухового анализа, слышать и анализировать </w:t>
      </w:r>
      <w:r w:rsidRPr="00551FCE">
        <w:rPr>
          <w:rFonts w:ascii="Times New Roman" w:hAnsi="Times New Roman" w:cs="Times New Roman"/>
          <w:spacing w:val="-1"/>
          <w:sz w:val="28"/>
          <w:szCs w:val="28"/>
        </w:rPr>
        <w:t>аккордовые и интервальные цепочки;</w:t>
      </w:r>
    </w:p>
    <w:p w:rsidR="00F004EC" w:rsidRPr="00551FCE" w:rsidRDefault="00F004EC" w:rsidP="00551FCE">
      <w:pPr>
        <w:widowControl w:val="0"/>
        <w:numPr>
          <w:ilvl w:val="0"/>
          <w:numId w:val="37"/>
        </w:numPr>
        <w:shd w:val="clear" w:color="auto" w:fill="FFFFFF"/>
        <w:tabs>
          <w:tab w:val="clear" w:pos="1445"/>
          <w:tab w:val="num" w:pos="540"/>
        </w:tabs>
        <w:autoSpaceDE w:val="0"/>
        <w:autoSpaceDN w:val="0"/>
        <w:adjustRightInd w:val="0"/>
        <w:spacing w:after="0" w:line="240" w:lineRule="auto"/>
        <w:ind w:left="540" w:right="14" w:hanging="540"/>
        <w:jc w:val="both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sz w:val="28"/>
          <w:szCs w:val="28"/>
        </w:rPr>
        <w:t>умение осуществлять анализ элементов музыкального языка;</w:t>
      </w:r>
    </w:p>
    <w:p w:rsidR="00F004EC" w:rsidRPr="00551FCE" w:rsidRDefault="00F004EC" w:rsidP="00551FCE">
      <w:pPr>
        <w:widowControl w:val="0"/>
        <w:numPr>
          <w:ilvl w:val="0"/>
          <w:numId w:val="37"/>
        </w:numPr>
        <w:shd w:val="clear" w:color="auto" w:fill="FFFFFF"/>
        <w:tabs>
          <w:tab w:val="clear" w:pos="1445"/>
          <w:tab w:val="num" w:pos="540"/>
        </w:tabs>
        <w:autoSpaceDE w:val="0"/>
        <w:autoSpaceDN w:val="0"/>
        <w:adjustRightInd w:val="0"/>
        <w:spacing w:after="0" w:line="240" w:lineRule="auto"/>
        <w:ind w:left="540" w:right="14" w:hanging="540"/>
        <w:jc w:val="both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spacing w:val="8"/>
          <w:sz w:val="28"/>
          <w:szCs w:val="28"/>
        </w:rPr>
        <w:t xml:space="preserve">умение импровизировать на заданные музыкальные темы или </w:t>
      </w:r>
      <w:r w:rsidRPr="00551FCE">
        <w:rPr>
          <w:rFonts w:ascii="Times New Roman" w:hAnsi="Times New Roman" w:cs="Times New Roman"/>
          <w:spacing w:val="-1"/>
          <w:sz w:val="28"/>
          <w:szCs w:val="28"/>
        </w:rPr>
        <w:t>ритмические построения;</w:t>
      </w:r>
    </w:p>
    <w:p w:rsidR="00F004EC" w:rsidRPr="00551FCE" w:rsidRDefault="00F004EC" w:rsidP="00551FCE">
      <w:pPr>
        <w:widowControl w:val="0"/>
        <w:numPr>
          <w:ilvl w:val="0"/>
          <w:numId w:val="37"/>
        </w:numPr>
        <w:shd w:val="clear" w:color="auto" w:fill="FFFFFF"/>
        <w:tabs>
          <w:tab w:val="clear" w:pos="1445"/>
          <w:tab w:val="num" w:pos="540"/>
        </w:tabs>
        <w:autoSpaceDE w:val="0"/>
        <w:autoSpaceDN w:val="0"/>
        <w:adjustRightInd w:val="0"/>
        <w:spacing w:after="0" w:line="240" w:lineRule="auto"/>
        <w:ind w:left="540" w:right="14" w:hanging="540"/>
        <w:jc w:val="both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sz w:val="28"/>
          <w:szCs w:val="28"/>
        </w:rPr>
        <w:t xml:space="preserve">навыки владения элементами музыкального языка (исполнение на </w:t>
      </w:r>
      <w:r w:rsidRPr="00551FCE">
        <w:rPr>
          <w:rFonts w:ascii="Times New Roman" w:hAnsi="Times New Roman" w:cs="Times New Roman"/>
          <w:spacing w:val="-1"/>
          <w:sz w:val="28"/>
          <w:szCs w:val="28"/>
        </w:rPr>
        <w:t>инструменте, запись по слуху и т.п.).</w:t>
      </w:r>
    </w:p>
    <w:p w:rsidR="00F004EC" w:rsidRPr="00551FCE" w:rsidRDefault="00F004EC" w:rsidP="00551FCE">
      <w:pPr>
        <w:shd w:val="clear" w:color="auto" w:fill="FFFFFF"/>
        <w:spacing w:after="0" w:line="240" w:lineRule="auto"/>
        <w:ind w:right="5" w:firstLine="715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551FCE">
        <w:rPr>
          <w:rFonts w:ascii="Times New Roman" w:hAnsi="Times New Roman" w:cs="Times New Roman"/>
          <w:sz w:val="28"/>
          <w:szCs w:val="28"/>
        </w:rPr>
        <w:t xml:space="preserve">Результатом освоения программы учебного предмета «Сольфеджио» с </w:t>
      </w:r>
      <w:r w:rsidRPr="00551FCE">
        <w:rPr>
          <w:rFonts w:ascii="Times New Roman" w:hAnsi="Times New Roman" w:cs="Times New Roman"/>
          <w:spacing w:val="4"/>
          <w:sz w:val="28"/>
          <w:szCs w:val="28"/>
        </w:rPr>
        <w:t xml:space="preserve">дополнительным годом обучения является приобретение обучающимися </w:t>
      </w:r>
      <w:r w:rsidRPr="00551FCE">
        <w:rPr>
          <w:rFonts w:ascii="Times New Roman" w:hAnsi="Times New Roman" w:cs="Times New Roman"/>
          <w:spacing w:val="-1"/>
          <w:sz w:val="28"/>
          <w:szCs w:val="28"/>
        </w:rPr>
        <w:t>также следующих знаний, умений и навыков:</w:t>
      </w:r>
    </w:p>
    <w:p w:rsidR="00F004EC" w:rsidRPr="00551FCE" w:rsidRDefault="00F004EC" w:rsidP="00551FCE">
      <w:pPr>
        <w:widowControl w:val="0"/>
        <w:numPr>
          <w:ilvl w:val="0"/>
          <w:numId w:val="38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spacing w:val="1"/>
          <w:sz w:val="28"/>
          <w:szCs w:val="28"/>
        </w:rPr>
        <w:t>умения осуществлять элементарный анализ нотного текста с   точки</w:t>
      </w:r>
      <w:r w:rsidRPr="00551FCE">
        <w:rPr>
          <w:rFonts w:ascii="Times New Roman" w:hAnsi="Times New Roman" w:cs="Times New Roman"/>
          <w:spacing w:val="1"/>
          <w:sz w:val="28"/>
          <w:szCs w:val="28"/>
        </w:rPr>
        <w:br/>
      </w:r>
      <w:r w:rsidRPr="00551FCE">
        <w:rPr>
          <w:rFonts w:ascii="Times New Roman" w:hAnsi="Times New Roman" w:cs="Times New Roman"/>
          <w:spacing w:val="2"/>
          <w:sz w:val="28"/>
          <w:szCs w:val="28"/>
        </w:rPr>
        <w:t>зрения  его  построения  и     роли  выразительных  средств  (лад,  звукоряд,</w:t>
      </w:r>
      <w:r w:rsidRPr="00551FCE">
        <w:rPr>
          <w:rFonts w:ascii="Times New Roman" w:hAnsi="Times New Roman" w:cs="Times New Roman"/>
          <w:spacing w:val="2"/>
          <w:sz w:val="28"/>
          <w:szCs w:val="28"/>
        </w:rPr>
        <w:br/>
      </w:r>
      <w:r w:rsidRPr="00551FCE">
        <w:rPr>
          <w:rFonts w:ascii="Times New Roman" w:hAnsi="Times New Roman" w:cs="Times New Roman"/>
          <w:sz w:val="28"/>
          <w:szCs w:val="28"/>
        </w:rPr>
        <w:t>гармония, фактура) в контексте музыкального произведения;</w:t>
      </w:r>
    </w:p>
    <w:p w:rsidR="00F004EC" w:rsidRPr="00551FCE" w:rsidRDefault="00F004EC" w:rsidP="00551FCE">
      <w:pPr>
        <w:widowControl w:val="0"/>
        <w:numPr>
          <w:ilvl w:val="0"/>
          <w:numId w:val="38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spacing w:val="5"/>
          <w:sz w:val="28"/>
          <w:szCs w:val="28"/>
        </w:rPr>
        <w:t>формирование навыков сочинения и импровизации музыкального</w:t>
      </w:r>
      <w:r w:rsidRPr="00551FCE">
        <w:rPr>
          <w:rFonts w:ascii="Times New Roman" w:hAnsi="Times New Roman" w:cs="Times New Roman"/>
          <w:spacing w:val="5"/>
          <w:sz w:val="28"/>
          <w:szCs w:val="28"/>
        </w:rPr>
        <w:br/>
      </w:r>
      <w:r w:rsidRPr="00551FCE">
        <w:rPr>
          <w:rFonts w:ascii="Times New Roman" w:hAnsi="Times New Roman" w:cs="Times New Roman"/>
          <w:spacing w:val="-3"/>
          <w:sz w:val="28"/>
          <w:szCs w:val="28"/>
        </w:rPr>
        <w:t>текста;</w:t>
      </w:r>
    </w:p>
    <w:p w:rsidR="00F004EC" w:rsidRPr="00551FCE" w:rsidRDefault="00F004EC" w:rsidP="00551FCE">
      <w:pPr>
        <w:widowControl w:val="0"/>
        <w:numPr>
          <w:ilvl w:val="0"/>
          <w:numId w:val="38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spacing w:val="-1"/>
          <w:sz w:val="28"/>
          <w:szCs w:val="28"/>
        </w:rPr>
        <w:t>формирование навыков восприятия современной музыки.</w:t>
      </w:r>
    </w:p>
    <w:p w:rsidR="00F004EC" w:rsidRDefault="00F004EC" w:rsidP="00551FCE">
      <w:pPr>
        <w:shd w:val="clear" w:color="auto" w:fill="FFFFFF"/>
        <w:spacing w:after="0" w:line="240" w:lineRule="auto"/>
        <w:ind w:left="1877"/>
        <w:rPr>
          <w:b/>
          <w:bCs/>
          <w:sz w:val="28"/>
          <w:szCs w:val="28"/>
        </w:rPr>
      </w:pPr>
    </w:p>
    <w:p w:rsidR="00F004EC" w:rsidRPr="00551FCE" w:rsidRDefault="00F004EC" w:rsidP="00551FCE">
      <w:pPr>
        <w:shd w:val="clear" w:color="auto" w:fill="FFFFFF"/>
        <w:spacing w:after="0" w:line="240" w:lineRule="auto"/>
        <w:ind w:left="1877"/>
        <w:rPr>
          <w:rFonts w:ascii="Times New Roman" w:hAnsi="Times New Roman" w:cs="Times New Roman"/>
          <w:b/>
          <w:bCs/>
          <w:sz w:val="28"/>
          <w:szCs w:val="28"/>
        </w:rPr>
      </w:pPr>
      <w:r w:rsidRPr="00551FCE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551FCE">
        <w:rPr>
          <w:rFonts w:ascii="Times New Roman" w:hAnsi="Times New Roman" w:cs="Times New Roman"/>
          <w:b/>
          <w:bCs/>
          <w:sz w:val="28"/>
          <w:szCs w:val="28"/>
        </w:rPr>
        <w:t>.     Формы и методы контроля, система оценок</w:t>
      </w:r>
    </w:p>
    <w:p w:rsidR="00F004EC" w:rsidRPr="00551FCE" w:rsidRDefault="00F004EC" w:rsidP="00551FCE">
      <w:pPr>
        <w:shd w:val="clear" w:color="auto" w:fill="FFFFFF"/>
        <w:spacing w:after="0" w:line="240" w:lineRule="auto"/>
        <w:ind w:left="1877"/>
        <w:rPr>
          <w:rFonts w:ascii="Times New Roman" w:hAnsi="Times New Roman" w:cs="Times New Roman"/>
          <w:sz w:val="28"/>
          <w:szCs w:val="28"/>
        </w:rPr>
      </w:pPr>
    </w:p>
    <w:p w:rsidR="00F004EC" w:rsidRPr="00551FCE" w:rsidRDefault="00F004EC" w:rsidP="00551FCE">
      <w:pPr>
        <w:shd w:val="clear" w:color="auto" w:fill="FFFFFF"/>
        <w:spacing w:after="0" w:line="240" w:lineRule="auto"/>
        <w:ind w:left="370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spacing w:val="1"/>
          <w:sz w:val="28"/>
          <w:szCs w:val="28"/>
        </w:rPr>
        <w:t>1. Аттестация:     цели,     виды,     форма,     содержание     аттестации</w:t>
      </w:r>
    </w:p>
    <w:p w:rsidR="00F004EC" w:rsidRPr="00551FCE" w:rsidRDefault="00F004EC" w:rsidP="00551FCE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spacing w:val="-2"/>
          <w:sz w:val="28"/>
          <w:szCs w:val="28"/>
        </w:rPr>
        <w:t>обучающихся</w:t>
      </w:r>
    </w:p>
    <w:p w:rsidR="00F004EC" w:rsidRPr="00551FCE" w:rsidRDefault="00F004EC" w:rsidP="00551FCE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spacing w:val="3"/>
          <w:sz w:val="28"/>
          <w:szCs w:val="28"/>
        </w:rPr>
        <w:t xml:space="preserve">Цели аттестации: установить соответствие достигнутого учеником </w:t>
      </w:r>
      <w:r w:rsidRPr="00551FCE">
        <w:rPr>
          <w:rFonts w:ascii="Times New Roman" w:hAnsi="Times New Roman" w:cs="Times New Roman"/>
          <w:sz w:val="28"/>
          <w:szCs w:val="28"/>
        </w:rPr>
        <w:t xml:space="preserve">уровня знаний и умений на определенном этапе обучения программным </w:t>
      </w:r>
      <w:r w:rsidRPr="00551FCE">
        <w:rPr>
          <w:rFonts w:ascii="Times New Roman" w:hAnsi="Times New Roman" w:cs="Times New Roman"/>
          <w:spacing w:val="-2"/>
          <w:sz w:val="28"/>
          <w:szCs w:val="28"/>
        </w:rPr>
        <w:t>требованиям.</w:t>
      </w:r>
    </w:p>
    <w:p w:rsidR="00F004EC" w:rsidRPr="00454B7E" w:rsidRDefault="00F004EC" w:rsidP="00454B7E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spacing w:val="-1"/>
          <w:sz w:val="28"/>
          <w:szCs w:val="28"/>
        </w:rPr>
        <w:t>Формы контроля:  текущий, промежуточный, итоговый.</w:t>
      </w:r>
    </w:p>
    <w:p w:rsidR="00F004EC" w:rsidRPr="00551FCE" w:rsidRDefault="00F004EC" w:rsidP="006458E3">
      <w:pPr>
        <w:shd w:val="clear" w:color="auto" w:fill="FFFFFF"/>
        <w:spacing w:after="0" w:line="240" w:lineRule="auto"/>
        <w:ind w:firstLine="731"/>
        <w:jc w:val="both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Текущий контроль </w:t>
      </w:r>
      <w:r w:rsidRPr="00551FCE">
        <w:rPr>
          <w:rFonts w:ascii="Times New Roman" w:hAnsi="Times New Roman" w:cs="Times New Roman"/>
          <w:spacing w:val="4"/>
          <w:sz w:val="28"/>
          <w:szCs w:val="28"/>
        </w:rPr>
        <w:t xml:space="preserve">осуществляется регулярно преподавателем на </w:t>
      </w:r>
      <w:r w:rsidRPr="00551FCE">
        <w:rPr>
          <w:rFonts w:ascii="Times New Roman" w:hAnsi="Times New Roman" w:cs="Times New Roman"/>
          <w:sz w:val="28"/>
          <w:szCs w:val="28"/>
        </w:rPr>
        <w:t xml:space="preserve">уроках, он направлен на поддержание учебной дисциплины, ответственную </w:t>
      </w:r>
      <w:r w:rsidRPr="00551FCE">
        <w:rPr>
          <w:rFonts w:ascii="Times New Roman" w:hAnsi="Times New Roman" w:cs="Times New Roman"/>
          <w:spacing w:val="2"/>
          <w:sz w:val="28"/>
          <w:szCs w:val="28"/>
        </w:rPr>
        <w:t xml:space="preserve">организацию домашних занятий. При выставлении оценок учитываются </w:t>
      </w:r>
      <w:r w:rsidRPr="00551FCE">
        <w:rPr>
          <w:rFonts w:ascii="Times New Roman" w:hAnsi="Times New Roman" w:cs="Times New Roman"/>
          <w:spacing w:val="8"/>
          <w:sz w:val="28"/>
          <w:szCs w:val="28"/>
        </w:rPr>
        <w:t xml:space="preserve">качество выполнения предложенных заданий, инициативность и </w:t>
      </w:r>
      <w:r w:rsidRPr="00551FCE">
        <w:rPr>
          <w:rFonts w:ascii="Times New Roman" w:hAnsi="Times New Roman" w:cs="Times New Roman"/>
          <w:spacing w:val="5"/>
          <w:sz w:val="28"/>
          <w:szCs w:val="28"/>
        </w:rPr>
        <w:t xml:space="preserve">самостоятельность при выполнении классных и домашних заданий, темпы </w:t>
      </w:r>
      <w:r w:rsidRPr="00551FCE">
        <w:rPr>
          <w:rFonts w:ascii="Times New Roman" w:hAnsi="Times New Roman" w:cs="Times New Roman"/>
          <w:sz w:val="28"/>
          <w:szCs w:val="28"/>
        </w:rPr>
        <w:t>продвижения    ученика.    Особой    формой   текущего    контроля   является</w:t>
      </w:r>
      <w:r>
        <w:rPr>
          <w:rFonts w:ascii="Times New Roman" w:hAnsi="Times New Roman" w:cs="Times New Roman"/>
          <w:sz w:val="28"/>
          <w:szCs w:val="28"/>
        </w:rPr>
        <w:t xml:space="preserve"> контрольный урок в конце первой и третьей</w:t>
      </w:r>
      <w:r w:rsidRPr="00551FCE">
        <w:rPr>
          <w:rFonts w:ascii="Times New Roman" w:hAnsi="Times New Roman" w:cs="Times New Roman"/>
          <w:sz w:val="28"/>
          <w:szCs w:val="28"/>
        </w:rPr>
        <w:t xml:space="preserve"> четверти.</w:t>
      </w:r>
    </w:p>
    <w:p w:rsidR="00F004EC" w:rsidRDefault="00F004EC" w:rsidP="006458E3">
      <w:pPr>
        <w:shd w:val="clear" w:color="auto" w:fill="FFFFFF"/>
        <w:spacing w:after="0" w:line="240" w:lineRule="auto"/>
        <w:ind w:firstLine="701"/>
        <w:jc w:val="both"/>
        <w:rPr>
          <w:b/>
          <w:bCs/>
          <w:color w:val="C00000"/>
          <w:spacing w:val="2"/>
          <w:sz w:val="28"/>
          <w:szCs w:val="28"/>
        </w:rPr>
      </w:pPr>
    </w:p>
    <w:p w:rsidR="00F004EC" w:rsidRPr="00551FCE" w:rsidRDefault="00F004EC" w:rsidP="006458E3">
      <w:pPr>
        <w:shd w:val="clear" w:color="auto" w:fill="FFFFFF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Промежуточный контроль </w:t>
      </w:r>
      <w:r w:rsidRPr="00551FCE">
        <w:rPr>
          <w:rFonts w:ascii="Times New Roman" w:hAnsi="Times New Roman" w:cs="Times New Roman"/>
          <w:spacing w:val="2"/>
          <w:sz w:val="28"/>
          <w:szCs w:val="28"/>
        </w:rPr>
        <w:t xml:space="preserve">- контрольный урок в конце каждого </w:t>
      </w:r>
      <w:r>
        <w:rPr>
          <w:rFonts w:ascii="Times New Roman" w:hAnsi="Times New Roman" w:cs="Times New Roman"/>
          <w:sz w:val="28"/>
          <w:szCs w:val="28"/>
        </w:rPr>
        <w:t>учебного полугодия (кроме второго полугодия в 6 классе).</w:t>
      </w:r>
      <w:r w:rsidRPr="00551FCE">
        <w:rPr>
          <w:rFonts w:ascii="Times New Roman" w:hAnsi="Times New Roman" w:cs="Times New Roman"/>
          <w:sz w:val="28"/>
          <w:szCs w:val="28"/>
        </w:rPr>
        <w:t xml:space="preserve"> Учебным планом предусмотрен промежуточный контроль в </w:t>
      </w:r>
      <w:r w:rsidRPr="00551FCE">
        <w:rPr>
          <w:rFonts w:ascii="Times New Roman" w:hAnsi="Times New Roman" w:cs="Times New Roman"/>
          <w:spacing w:val="-1"/>
          <w:sz w:val="28"/>
          <w:szCs w:val="28"/>
        </w:rPr>
        <w:t>форме экзамена в 6 клас</w:t>
      </w:r>
      <w:r>
        <w:rPr>
          <w:rFonts w:ascii="Times New Roman" w:hAnsi="Times New Roman" w:cs="Times New Roman"/>
          <w:spacing w:val="-1"/>
          <w:sz w:val="28"/>
          <w:szCs w:val="28"/>
        </w:rPr>
        <w:t>се</w:t>
      </w:r>
      <w:r w:rsidRPr="00551FCE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F004EC" w:rsidRDefault="00F004EC" w:rsidP="006458E3">
      <w:pPr>
        <w:shd w:val="clear" w:color="auto" w:fill="FFFFFF"/>
        <w:spacing w:after="0" w:line="240" w:lineRule="auto"/>
        <w:ind w:firstLine="701"/>
        <w:jc w:val="both"/>
        <w:rPr>
          <w:b/>
          <w:bCs/>
          <w:color w:val="C00000"/>
          <w:sz w:val="28"/>
          <w:szCs w:val="28"/>
        </w:rPr>
      </w:pPr>
    </w:p>
    <w:p w:rsidR="00F004EC" w:rsidRPr="00551FCE" w:rsidRDefault="00F004EC" w:rsidP="006458E3">
      <w:pPr>
        <w:shd w:val="clear" w:color="auto" w:fill="FFFFFF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b/>
          <w:bCs/>
          <w:sz w:val="28"/>
          <w:szCs w:val="28"/>
        </w:rPr>
        <w:t xml:space="preserve">Итоговый контроль </w:t>
      </w:r>
      <w:r w:rsidRPr="00551FCE">
        <w:rPr>
          <w:rFonts w:ascii="Times New Roman" w:hAnsi="Times New Roman" w:cs="Times New Roman"/>
          <w:sz w:val="28"/>
          <w:szCs w:val="28"/>
        </w:rPr>
        <w:t>- осуществляется по окончании курса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FCE">
        <w:rPr>
          <w:rFonts w:ascii="Times New Roman" w:hAnsi="Times New Roman" w:cs="Times New Roman"/>
          <w:sz w:val="28"/>
          <w:szCs w:val="28"/>
        </w:rPr>
        <w:t xml:space="preserve">в </w:t>
      </w:r>
      <w:r w:rsidRPr="006458E3">
        <w:rPr>
          <w:rFonts w:ascii="Times New Roman" w:hAnsi="Times New Roman" w:cs="Times New Roman"/>
          <w:sz w:val="28"/>
          <w:szCs w:val="28"/>
        </w:rPr>
        <w:t xml:space="preserve">8 классе, в случае, если учащиеся обучаются еще 1 (дополнительный)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45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6458E3">
        <w:rPr>
          <w:rFonts w:ascii="Times New Roman" w:hAnsi="Times New Roman" w:cs="Times New Roman"/>
          <w:sz w:val="28"/>
          <w:szCs w:val="28"/>
        </w:rPr>
        <w:t>в 9 классе.</w:t>
      </w:r>
    </w:p>
    <w:p w:rsidR="00F004EC" w:rsidRPr="00551FCE" w:rsidRDefault="00F004EC" w:rsidP="006458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1"/>
          <w:sz w:val="28"/>
          <w:szCs w:val="28"/>
        </w:rPr>
      </w:pPr>
    </w:p>
    <w:p w:rsidR="00F004EC" w:rsidRDefault="00F004EC" w:rsidP="00551FC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1"/>
          <w:sz w:val="28"/>
          <w:szCs w:val="28"/>
          <w:vertAlign w:val="subscript"/>
        </w:rPr>
      </w:pPr>
      <w:r w:rsidRPr="00551FCE">
        <w:rPr>
          <w:rFonts w:ascii="Times New Roman" w:hAnsi="Times New Roman" w:cs="Times New Roman"/>
          <w:b/>
          <w:bCs/>
          <w:spacing w:val="1"/>
          <w:sz w:val="28"/>
          <w:szCs w:val="28"/>
        </w:rPr>
        <w:t>Виды и содержание контроля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  <w:vertAlign w:val="subscript"/>
        </w:rPr>
        <w:t>.</w:t>
      </w:r>
    </w:p>
    <w:p w:rsidR="00F004EC" w:rsidRDefault="00F004EC" w:rsidP="00551FC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04EC" w:rsidRPr="003238BE" w:rsidRDefault="00F004EC" w:rsidP="003238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</w:t>
      </w:r>
      <w:r w:rsidRPr="003238BE">
        <w:rPr>
          <w:rFonts w:ascii="Times New Roman" w:hAnsi="Times New Roman" w:cs="Times New Roman"/>
          <w:sz w:val="28"/>
          <w:szCs w:val="28"/>
        </w:rPr>
        <w:t xml:space="preserve">сновными видами контроля являются: устный опрос, самостоятельные письменные задания, творческие задания. </w:t>
      </w:r>
    </w:p>
    <w:p w:rsidR="00F004EC" w:rsidRPr="00551FCE" w:rsidRDefault="00F004EC" w:rsidP="00551FCE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551FCE">
        <w:rPr>
          <w:rFonts w:ascii="Times New Roman" w:hAnsi="Times New Roman" w:cs="Times New Roman"/>
          <w:b/>
          <w:bCs/>
          <w:spacing w:val="6"/>
          <w:sz w:val="28"/>
          <w:szCs w:val="28"/>
        </w:rPr>
        <w:t>Устный опрос</w:t>
      </w:r>
      <w:r w:rsidRPr="00551FCE">
        <w:rPr>
          <w:rFonts w:ascii="Times New Roman" w:hAnsi="Times New Roman" w:cs="Times New Roman"/>
          <w:spacing w:val="6"/>
          <w:sz w:val="28"/>
          <w:szCs w:val="28"/>
        </w:rPr>
        <w:t xml:space="preserve"> (индивидуальный и фронтальный), включающий </w:t>
      </w:r>
      <w:r w:rsidRPr="00551FCE">
        <w:rPr>
          <w:rFonts w:ascii="Times New Roman" w:hAnsi="Times New Roman" w:cs="Times New Roman"/>
          <w:spacing w:val="-1"/>
          <w:sz w:val="28"/>
          <w:szCs w:val="28"/>
        </w:rPr>
        <w:t xml:space="preserve">основные формы работы - сольфеджирование одноголосных и двухголосных </w:t>
      </w:r>
      <w:r w:rsidRPr="00551FCE">
        <w:rPr>
          <w:rFonts w:ascii="Times New Roman" w:hAnsi="Times New Roman" w:cs="Times New Roman"/>
          <w:spacing w:val="3"/>
          <w:sz w:val="28"/>
          <w:szCs w:val="28"/>
        </w:rPr>
        <w:t xml:space="preserve">примеров, чтение с листа, слуховой анализ интервалов и аккордов вне </w:t>
      </w:r>
      <w:r w:rsidRPr="00551FCE">
        <w:rPr>
          <w:rFonts w:ascii="Times New Roman" w:hAnsi="Times New Roman" w:cs="Times New Roman"/>
          <w:sz w:val="28"/>
          <w:szCs w:val="28"/>
        </w:rPr>
        <w:t xml:space="preserve">тональности и в виде последовательности в тональности, интонационные </w:t>
      </w:r>
      <w:r>
        <w:rPr>
          <w:rFonts w:ascii="Times New Roman" w:hAnsi="Times New Roman" w:cs="Times New Roman"/>
          <w:spacing w:val="-2"/>
          <w:sz w:val="28"/>
          <w:szCs w:val="28"/>
        </w:rPr>
        <w:t>упражнения.</w:t>
      </w:r>
    </w:p>
    <w:p w:rsidR="00F004EC" w:rsidRPr="00551FCE" w:rsidRDefault="00F004EC" w:rsidP="00551FCE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b/>
          <w:bCs/>
          <w:spacing w:val="-2"/>
          <w:sz w:val="28"/>
          <w:szCs w:val="28"/>
        </w:rPr>
        <w:t>С</w:t>
      </w:r>
      <w:r w:rsidRPr="00551FCE">
        <w:rPr>
          <w:rFonts w:ascii="Times New Roman" w:hAnsi="Times New Roman" w:cs="Times New Roman"/>
          <w:b/>
          <w:bCs/>
          <w:spacing w:val="3"/>
          <w:sz w:val="28"/>
          <w:szCs w:val="28"/>
        </w:rPr>
        <w:t>амостоятельные письменные задания</w:t>
      </w:r>
      <w:r w:rsidRPr="00551FCE">
        <w:rPr>
          <w:rFonts w:ascii="Times New Roman" w:hAnsi="Times New Roman" w:cs="Times New Roman"/>
          <w:spacing w:val="3"/>
          <w:sz w:val="28"/>
          <w:szCs w:val="28"/>
        </w:rPr>
        <w:t xml:space="preserve">    - запись музыкального </w:t>
      </w:r>
      <w:r w:rsidRPr="00551FCE">
        <w:rPr>
          <w:rFonts w:ascii="Times New Roman" w:hAnsi="Times New Roman" w:cs="Times New Roman"/>
          <w:sz w:val="28"/>
          <w:szCs w:val="28"/>
        </w:rPr>
        <w:t>диктанта, слуховой анализ, выполнение теоретического задания</w:t>
      </w:r>
      <w:r>
        <w:rPr>
          <w:rFonts w:ascii="Times New Roman" w:hAnsi="Times New Roman" w:cs="Times New Roman"/>
          <w:sz w:val="28"/>
          <w:szCs w:val="28"/>
        </w:rPr>
        <w:t>, заданий на построение интервалов, аккордов.</w:t>
      </w:r>
    </w:p>
    <w:p w:rsidR="00F004EC" w:rsidRPr="00551FCE" w:rsidRDefault="00F004EC" w:rsidP="00551FCE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51FCE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551FCE">
        <w:rPr>
          <w:rFonts w:ascii="Times New Roman" w:hAnsi="Times New Roman" w:cs="Times New Roman"/>
          <w:b/>
          <w:bCs/>
          <w:spacing w:val="2"/>
          <w:sz w:val="28"/>
          <w:szCs w:val="28"/>
        </w:rPr>
        <w:t>ворческие    задания</w:t>
      </w:r>
      <w:r w:rsidRPr="00551FCE">
        <w:rPr>
          <w:rFonts w:ascii="Times New Roman" w:hAnsi="Times New Roman" w:cs="Times New Roman"/>
          <w:spacing w:val="2"/>
          <w:sz w:val="28"/>
          <w:szCs w:val="28"/>
        </w:rPr>
        <w:t xml:space="preserve">     (на    лучший    подбор </w:t>
      </w:r>
      <w:r w:rsidRPr="00551FCE">
        <w:rPr>
          <w:rFonts w:ascii="Times New Roman" w:hAnsi="Times New Roman" w:cs="Times New Roman"/>
          <w:sz w:val="28"/>
          <w:szCs w:val="28"/>
        </w:rPr>
        <w:t>аккомпанемента, сочинение на заданный ритм, лучшее исполнение и т. д.).</w:t>
      </w:r>
    </w:p>
    <w:p w:rsidR="00F004EC" w:rsidRDefault="00F004EC" w:rsidP="003238BE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</w:rPr>
      </w:pPr>
    </w:p>
    <w:p w:rsidR="00F004EC" w:rsidRPr="003238BE" w:rsidRDefault="00F004EC" w:rsidP="003238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3"/>
          <w:sz w:val="28"/>
          <w:szCs w:val="28"/>
        </w:rPr>
        <w:t>2.Критерии оценки</w:t>
      </w:r>
    </w:p>
    <w:p w:rsidR="00F004EC" w:rsidRPr="003238BE" w:rsidRDefault="00F004EC" w:rsidP="003238BE">
      <w:pPr>
        <w:shd w:val="clear" w:color="auto" w:fill="FFFFFF"/>
        <w:spacing w:after="0" w:line="240" w:lineRule="auto"/>
        <w:ind w:left="10" w:righ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10"/>
          <w:sz w:val="28"/>
          <w:szCs w:val="28"/>
        </w:rPr>
        <w:t xml:space="preserve">Уровень приобретенных знаний, умений и навыков должен </w:t>
      </w:r>
      <w:r w:rsidRPr="003238BE">
        <w:rPr>
          <w:rFonts w:ascii="Times New Roman" w:hAnsi="Times New Roman" w:cs="Times New Roman"/>
          <w:spacing w:val="-1"/>
          <w:sz w:val="28"/>
          <w:szCs w:val="28"/>
        </w:rPr>
        <w:t>соответствовать программным требованиям.</w:t>
      </w:r>
    </w:p>
    <w:p w:rsidR="00F004EC" w:rsidRPr="003238BE" w:rsidRDefault="00F004EC" w:rsidP="003238BE">
      <w:pPr>
        <w:shd w:val="clear" w:color="auto" w:fill="FFFFFF"/>
        <w:spacing w:after="0" w:line="240" w:lineRule="auto"/>
        <w:ind w:left="5" w:right="5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-1"/>
          <w:sz w:val="28"/>
          <w:szCs w:val="28"/>
        </w:rPr>
        <w:t xml:space="preserve">Задания должны выполняться в полном объеме и в рамках отведенного </w:t>
      </w:r>
      <w:r w:rsidRPr="003238BE">
        <w:rPr>
          <w:rFonts w:ascii="Times New Roman" w:hAnsi="Times New Roman" w:cs="Times New Roman"/>
          <w:spacing w:val="5"/>
          <w:sz w:val="28"/>
          <w:szCs w:val="28"/>
        </w:rPr>
        <w:t xml:space="preserve">на них времени, что демонстрирует приобретенные учеником умения и </w:t>
      </w:r>
      <w:r w:rsidRPr="003238BE">
        <w:rPr>
          <w:rFonts w:ascii="Times New Roman" w:hAnsi="Times New Roman" w:cs="Times New Roman"/>
          <w:sz w:val="28"/>
          <w:szCs w:val="28"/>
        </w:rPr>
        <w:t xml:space="preserve">навыки. Индивидуальный подход к ученику может выражаться в разном по </w:t>
      </w:r>
      <w:r w:rsidRPr="003238BE">
        <w:rPr>
          <w:rFonts w:ascii="Times New Roman" w:hAnsi="Times New Roman" w:cs="Times New Roman"/>
          <w:spacing w:val="-1"/>
          <w:sz w:val="28"/>
          <w:szCs w:val="28"/>
        </w:rPr>
        <w:t>сложности материале при однотипности задания.</w:t>
      </w:r>
    </w:p>
    <w:p w:rsidR="00F004EC" w:rsidRPr="003238BE" w:rsidRDefault="00F004EC" w:rsidP="003238BE">
      <w:pPr>
        <w:shd w:val="clear" w:color="auto" w:fill="FFFFFF"/>
        <w:spacing w:after="0" w:line="240" w:lineRule="auto"/>
        <w:ind w:left="14" w:right="1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7"/>
          <w:sz w:val="28"/>
          <w:szCs w:val="28"/>
        </w:rPr>
        <w:t>Для аттестации учащихся используется дифференцированная 5-</w:t>
      </w:r>
      <w:r w:rsidRPr="003238BE">
        <w:rPr>
          <w:rFonts w:ascii="Times New Roman" w:hAnsi="Times New Roman" w:cs="Times New Roman"/>
          <w:spacing w:val="-2"/>
          <w:sz w:val="28"/>
          <w:szCs w:val="28"/>
        </w:rPr>
        <w:t>балльная система оценок.</w:t>
      </w:r>
    </w:p>
    <w:p w:rsidR="00F004EC" w:rsidRDefault="00F004EC" w:rsidP="003238BE">
      <w:pPr>
        <w:shd w:val="clear" w:color="auto" w:fill="FFFFFF"/>
        <w:spacing w:after="0" w:line="240" w:lineRule="auto"/>
        <w:ind w:left="3355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F004EC" w:rsidRDefault="00F004EC" w:rsidP="003238BE">
      <w:pPr>
        <w:shd w:val="clear" w:color="auto" w:fill="FFFFFF"/>
        <w:spacing w:after="0" w:line="240" w:lineRule="auto"/>
        <w:ind w:left="3355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3238BE">
        <w:rPr>
          <w:rFonts w:ascii="Times New Roman" w:hAnsi="Times New Roman" w:cs="Times New Roman"/>
          <w:b/>
          <w:bCs/>
          <w:spacing w:val="-2"/>
          <w:sz w:val="28"/>
          <w:szCs w:val="28"/>
        </w:rPr>
        <w:t>Музыкальный диктант</w:t>
      </w:r>
    </w:p>
    <w:p w:rsidR="00F004EC" w:rsidRPr="003238BE" w:rsidRDefault="00F004EC" w:rsidP="003238BE">
      <w:pPr>
        <w:shd w:val="clear" w:color="auto" w:fill="FFFFFF"/>
        <w:spacing w:after="0" w:line="240" w:lineRule="auto"/>
        <w:ind w:left="3355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3238BE" w:rsidRDefault="00F004EC" w:rsidP="003238BE">
      <w:pPr>
        <w:shd w:val="clear" w:color="auto" w:fill="FFFFFF"/>
        <w:spacing w:after="0" w:line="240" w:lineRule="auto"/>
        <w:ind w:right="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3"/>
          <w:sz w:val="28"/>
          <w:szCs w:val="28"/>
        </w:rPr>
        <w:t xml:space="preserve">Оценка 5 (отлично) - музыкальный диктант записан полностью без </w:t>
      </w:r>
      <w:r w:rsidRPr="003238BE">
        <w:rPr>
          <w:rFonts w:ascii="Times New Roman" w:hAnsi="Times New Roman" w:cs="Times New Roman"/>
          <w:spacing w:val="5"/>
          <w:sz w:val="28"/>
          <w:szCs w:val="28"/>
        </w:rPr>
        <w:t xml:space="preserve">ошибок в пределах отведенного времени и количества проигрываний. </w:t>
      </w:r>
      <w:r w:rsidRPr="003238BE">
        <w:rPr>
          <w:rFonts w:ascii="Times New Roman" w:hAnsi="Times New Roman" w:cs="Times New Roman"/>
          <w:spacing w:val="16"/>
          <w:sz w:val="28"/>
          <w:szCs w:val="28"/>
        </w:rPr>
        <w:t xml:space="preserve">Возможны небольшие недочеты (не более двух) в группировке </w:t>
      </w:r>
      <w:r w:rsidRPr="003238BE">
        <w:rPr>
          <w:rFonts w:ascii="Times New Roman" w:hAnsi="Times New Roman" w:cs="Times New Roman"/>
          <w:spacing w:val="-1"/>
          <w:sz w:val="28"/>
          <w:szCs w:val="28"/>
        </w:rPr>
        <w:t>длительностей или записи хроматических звуков.</w:t>
      </w:r>
    </w:p>
    <w:p w:rsidR="00F004EC" w:rsidRPr="003238BE" w:rsidRDefault="00F004EC" w:rsidP="003238BE">
      <w:pPr>
        <w:shd w:val="clear" w:color="auto" w:fill="FFFFFF"/>
        <w:spacing w:after="0" w:line="240" w:lineRule="auto"/>
        <w:ind w:left="5" w:right="5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6"/>
          <w:sz w:val="28"/>
          <w:szCs w:val="28"/>
        </w:rPr>
        <w:t xml:space="preserve">Оценка 4 (хорошо) - музыкальный диктант записан полностью в </w:t>
      </w:r>
      <w:r w:rsidRPr="003238BE">
        <w:rPr>
          <w:rFonts w:ascii="Times New Roman" w:hAnsi="Times New Roman" w:cs="Times New Roman"/>
          <w:sz w:val="28"/>
          <w:szCs w:val="28"/>
        </w:rPr>
        <w:t xml:space="preserve">пределах отведенного времени и количества проигрываний. Допущено 2-3 </w:t>
      </w:r>
      <w:r w:rsidRPr="003238BE">
        <w:rPr>
          <w:rFonts w:ascii="Times New Roman" w:hAnsi="Times New Roman" w:cs="Times New Roman"/>
          <w:spacing w:val="-1"/>
          <w:sz w:val="28"/>
          <w:szCs w:val="28"/>
        </w:rPr>
        <w:t xml:space="preserve">ошибки в записи мелодической линии, ритмического рисунка, либо большое </w:t>
      </w:r>
      <w:r w:rsidRPr="003238BE">
        <w:rPr>
          <w:rFonts w:ascii="Times New Roman" w:hAnsi="Times New Roman" w:cs="Times New Roman"/>
          <w:spacing w:val="-2"/>
          <w:sz w:val="28"/>
          <w:szCs w:val="28"/>
        </w:rPr>
        <w:t>количество недочетов.</w:t>
      </w:r>
    </w:p>
    <w:p w:rsidR="00F004EC" w:rsidRPr="003238BE" w:rsidRDefault="00F004EC" w:rsidP="003238BE">
      <w:pPr>
        <w:shd w:val="clear" w:color="auto" w:fill="FFFFFF"/>
        <w:spacing w:after="0" w:line="240" w:lineRule="auto"/>
        <w:ind w:firstLine="715"/>
        <w:jc w:val="both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8"/>
          <w:sz w:val="28"/>
          <w:szCs w:val="28"/>
        </w:rPr>
        <w:t xml:space="preserve">Оценка 3 (удовлетворительно) - музыкальный диктант записан </w:t>
      </w:r>
      <w:r w:rsidRPr="003238BE">
        <w:rPr>
          <w:rFonts w:ascii="Times New Roman" w:hAnsi="Times New Roman" w:cs="Times New Roman"/>
          <w:sz w:val="28"/>
          <w:szCs w:val="28"/>
        </w:rPr>
        <w:t xml:space="preserve">полностью в пределах отведенного времени и количества проигрываний, допущено большое количество (4-8) ошибок в записи мелодической линии, </w:t>
      </w:r>
      <w:r w:rsidRPr="003238BE">
        <w:rPr>
          <w:rFonts w:ascii="Times New Roman" w:hAnsi="Times New Roman" w:cs="Times New Roman"/>
          <w:spacing w:val="-1"/>
          <w:sz w:val="28"/>
          <w:szCs w:val="28"/>
        </w:rPr>
        <w:t xml:space="preserve">ритмического рисунка, либо музыкальный диктант записан не полностью (но </w:t>
      </w:r>
      <w:r w:rsidRPr="003238BE">
        <w:rPr>
          <w:rFonts w:ascii="Times New Roman" w:hAnsi="Times New Roman" w:cs="Times New Roman"/>
          <w:spacing w:val="-2"/>
          <w:sz w:val="28"/>
          <w:szCs w:val="28"/>
        </w:rPr>
        <w:t>больше половины).</w:t>
      </w:r>
    </w:p>
    <w:p w:rsidR="00F004EC" w:rsidRDefault="00F004EC" w:rsidP="003238BE">
      <w:pPr>
        <w:shd w:val="clear" w:color="auto" w:fill="FFFFFF"/>
        <w:spacing w:after="0" w:line="240" w:lineRule="auto"/>
        <w:ind w:right="5" w:firstLine="715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3238BE">
        <w:rPr>
          <w:rFonts w:ascii="Times New Roman" w:hAnsi="Times New Roman" w:cs="Times New Roman"/>
          <w:spacing w:val="1"/>
          <w:sz w:val="28"/>
          <w:szCs w:val="28"/>
        </w:rPr>
        <w:t xml:space="preserve">Оценка 2 (неудовлетворительно) - музыкальный диктант записан в </w:t>
      </w:r>
      <w:r w:rsidRPr="003238BE">
        <w:rPr>
          <w:rFonts w:ascii="Times New Roman" w:hAnsi="Times New Roman" w:cs="Times New Roman"/>
          <w:spacing w:val="6"/>
          <w:sz w:val="28"/>
          <w:szCs w:val="28"/>
        </w:rPr>
        <w:t xml:space="preserve">пределах отведенного времени и количества проигрываний, допущено </w:t>
      </w:r>
      <w:r w:rsidRPr="003238BE">
        <w:rPr>
          <w:rFonts w:ascii="Times New Roman" w:hAnsi="Times New Roman" w:cs="Times New Roman"/>
          <w:spacing w:val="4"/>
          <w:sz w:val="28"/>
          <w:szCs w:val="28"/>
        </w:rPr>
        <w:t xml:space="preserve">большое количество грубых ошибок в записи мелодической линии и </w:t>
      </w:r>
      <w:r w:rsidRPr="003238BE">
        <w:rPr>
          <w:rFonts w:ascii="Times New Roman" w:hAnsi="Times New Roman" w:cs="Times New Roman"/>
          <w:sz w:val="28"/>
          <w:szCs w:val="28"/>
        </w:rPr>
        <w:t xml:space="preserve">ритмического рисунка, либо музыкальный диктант записан меньше, чем </w:t>
      </w:r>
      <w:r w:rsidRPr="003238BE">
        <w:rPr>
          <w:rFonts w:ascii="Times New Roman" w:hAnsi="Times New Roman" w:cs="Times New Roman"/>
          <w:spacing w:val="-3"/>
          <w:sz w:val="28"/>
          <w:szCs w:val="28"/>
        </w:rPr>
        <w:t>наполовину.</w:t>
      </w:r>
    </w:p>
    <w:p w:rsidR="00F004EC" w:rsidRPr="003238BE" w:rsidRDefault="00F004EC" w:rsidP="003238BE">
      <w:pPr>
        <w:shd w:val="clear" w:color="auto" w:fill="FFFFFF"/>
        <w:spacing w:after="0" w:line="240" w:lineRule="auto"/>
        <w:ind w:right="5" w:firstLine="715"/>
        <w:jc w:val="both"/>
        <w:rPr>
          <w:rFonts w:ascii="Times New Roman" w:hAnsi="Times New Roman" w:cs="Times New Roman"/>
          <w:spacing w:val="-3"/>
          <w:sz w:val="28"/>
          <w:szCs w:val="28"/>
        </w:rPr>
      </w:pPr>
    </w:p>
    <w:p w:rsidR="00F004EC" w:rsidRDefault="00F004EC" w:rsidP="003238BE">
      <w:pPr>
        <w:shd w:val="clear" w:color="auto" w:fill="FFFFFF"/>
        <w:spacing w:after="0" w:line="240" w:lineRule="auto"/>
        <w:ind w:left="653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 w:rsidRPr="003238BE">
        <w:rPr>
          <w:rFonts w:ascii="Times New Roman" w:hAnsi="Times New Roman" w:cs="Times New Roman"/>
          <w:b/>
          <w:bCs/>
          <w:spacing w:val="-3"/>
          <w:sz w:val="28"/>
          <w:szCs w:val="28"/>
        </w:rPr>
        <w:t>Сольфеджирование, интонационные упражнения, слуховой анализ</w:t>
      </w:r>
    </w:p>
    <w:p w:rsidR="00F004EC" w:rsidRPr="003238BE" w:rsidRDefault="00F004EC" w:rsidP="003238BE">
      <w:pPr>
        <w:shd w:val="clear" w:color="auto" w:fill="FFFFFF"/>
        <w:spacing w:after="0" w:line="240" w:lineRule="auto"/>
        <w:ind w:left="653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3238BE" w:rsidRDefault="00F004EC" w:rsidP="003238BE">
      <w:pPr>
        <w:shd w:val="clear" w:color="auto" w:fill="FFFFFF"/>
        <w:spacing w:after="0" w:line="240" w:lineRule="auto"/>
        <w:ind w:left="5" w:right="5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z w:val="28"/>
          <w:szCs w:val="28"/>
        </w:rPr>
        <w:t>Оценка 5 (отлично) - чистое интонирование, хороший темп ответа, правильное дирижирование, демонстрация основных теоретических знаний.</w:t>
      </w:r>
    </w:p>
    <w:p w:rsidR="00F004EC" w:rsidRPr="003238BE" w:rsidRDefault="00F004EC" w:rsidP="003238BE">
      <w:pPr>
        <w:shd w:val="clear" w:color="auto" w:fill="FFFFFF"/>
        <w:spacing w:after="0" w:line="240" w:lineRule="auto"/>
        <w:ind w:left="5" w:right="5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z w:val="28"/>
          <w:szCs w:val="28"/>
        </w:rPr>
        <w:t xml:space="preserve">Оценка 4 (хорошо) - недочеты в отдельных видах работы: небольшие </w:t>
      </w:r>
      <w:r w:rsidRPr="003238BE">
        <w:rPr>
          <w:rFonts w:ascii="Times New Roman" w:hAnsi="Times New Roman" w:cs="Times New Roman"/>
          <w:spacing w:val="2"/>
          <w:sz w:val="28"/>
          <w:szCs w:val="28"/>
        </w:rPr>
        <w:t xml:space="preserve">погрешности в интонировании, нарушения в темпе ответа, ошибки в </w:t>
      </w:r>
      <w:r w:rsidRPr="003238BE">
        <w:rPr>
          <w:rFonts w:ascii="Times New Roman" w:hAnsi="Times New Roman" w:cs="Times New Roman"/>
          <w:spacing w:val="-1"/>
          <w:sz w:val="28"/>
          <w:szCs w:val="28"/>
        </w:rPr>
        <w:t>дирижировании, ошибки в теоретических знаниях.</w:t>
      </w:r>
    </w:p>
    <w:p w:rsidR="00F004EC" w:rsidRPr="003238BE" w:rsidRDefault="00F004EC" w:rsidP="003238BE">
      <w:pPr>
        <w:shd w:val="clear" w:color="auto" w:fill="FFFFFF"/>
        <w:spacing w:after="0" w:line="240" w:lineRule="auto"/>
        <w:ind w:left="5" w:right="5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-1"/>
          <w:sz w:val="28"/>
          <w:szCs w:val="28"/>
        </w:rPr>
        <w:t>Оценка 3 (удовлетворительно) - ошибки, плохое владение интонацией, замедленный темп ответа, грубые ошибки в теоретических знаниях.</w:t>
      </w:r>
    </w:p>
    <w:p w:rsidR="00F004EC" w:rsidRPr="003238BE" w:rsidRDefault="00F004EC" w:rsidP="003238BE">
      <w:pPr>
        <w:shd w:val="clear" w:color="auto" w:fill="FFFFFF"/>
        <w:spacing w:after="0" w:line="240" w:lineRule="auto"/>
        <w:ind w:left="5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6"/>
          <w:sz w:val="28"/>
          <w:szCs w:val="28"/>
        </w:rPr>
        <w:t xml:space="preserve">Оценка 2 (неудовлетворительно) - грубые ошибки, невладение </w:t>
      </w:r>
      <w:r w:rsidRPr="003238BE">
        <w:rPr>
          <w:rFonts w:ascii="Times New Roman" w:hAnsi="Times New Roman" w:cs="Times New Roman"/>
          <w:sz w:val="28"/>
          <w:szCs w:val="28"/>
        </w:rPr>
        <w:t>интонацией, медленный темп ответа, отсутствие теоретических знаний.</w:t>
      </w:r>
    </w:p>
    <w:p w:rsidR="00F004EC" w:rsidRPr="003238BE" w:rsidRDefault="00F004EC" w:rsidP="003238BE">
      <w:pPr>
        <w:shd w:val="clear" w:color="auto" w:fill="FFFFFF"/>
        <w:spacing w:after="0" w:line="240" w:lineRule="auto"/>
        <w:ind w:left="5" w:firstLine="715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3238BE" w:rsidRDefault="00F004EC" w:rsidP="003238BE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1"/>
          <w:sz w:val="28"/>
          <w:szCs w:val="28"/>
        </w:rPr>
      </w:pPr>
      <w:r w:rsidRPr="003238BE">
        <w:rPr>
          <w:rFonts w:ascii="Times New Roman" w:hAnsi="Times New Roman" w:cs="Times New Roman"/>
          <w:spacing w:val="1"/>
          <w:sz w:val="28"/>
          <w:szCs w:val="28"/>
        </w:rPr>
        <w:t>3. Контрольные требования на разных этапах обучения</w:t>
      </w:r>
    </w:p>
    <w:p w:rsidR="00F004EC" w:rsidRPr="003238BE" w:rsidRDefault="00F004EC" w:rsidP="003238BE">
      <w:pPr>
        <w:shd w:val="clear" w:color="auto" w:fill="FFFFFF"/>
        <w:spacing w:after="0" w:line="240" w:lineRule="auto"/>
        <w:ind w:left="5" w:firstLine="730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8"/>
          <w:sz w:val="28"/>
          <w:szCs w:val="28"/>
        </w:rPr>
        <w:t xml:space="preserve">На каждом этапе обучения ученики, в соответствии с требованиями </w:t>
      </w:r>
      <w:r w:rsidRPr="003238BE">
        <w:rPr>
          <w:rFonts w:ascii="Times New Roman" w:hAnsi="Times New Roman" w:cs="Times New Roman"/>
          <w:spacing w:val="-1"/>
          <w:sz w:val="28"/>
          <w:szCs w:val="28"/>
        </w:rPr>
        <w:t>программы, должны уметь:</w:t>
      </w:r>
    </w:p>
    <w:p w:rsidR="00F004EC" w:rsidRPr="003238BE" w:rsidRDefault="00F004EC" w:rsidP="003238BE">
      <w:pPr>
        <w:widowControl w:val="0"/>
        <w:numPr>
          <w:ilvl w:val="0"/>
          <w:numId w:val="20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z w:val="28"/>
          <w:szCs w:val="28"/>
        </w:rPr>
        <w:t>записывать музыкальный диктант соответствующей трудности,</w:t>
      </w:r>
    </w:p>
    <w:p w:rsidR="00F004EC" w:rsidRPr="003238BE" w:rsidRDefault="00F004EC" w:rsidP="003238BE">
      <w:pPr>
        <w:widowControl w:val="0"/>
        <w:numPr>
          <w:ilvl w:val="0"/>
          <w:numId w:val="20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-1"/>
          <w:sz w:val="28"/>
          <w:szCs w:val="28"/>
        </w:rPr>
        <w:t>сольфеджировать разученные мелодии,</w:t>
      </w:r>
    </w:p>
    <w:p w:rsidR="00F004EC" w:rsidRPr="003238BE" w:rsidRDefault="00F004EC" w:rsidP="003238BE">
      <w:pPr>
        <w:widowControl w:val="0"/>
        <w:numPr>
          <w:ilvl w:val="0"/>
          <w:numId w:val="20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-1"/>
          <w:sz w:val="28"/>
          <w:szCs w:val="28"/>
        </w:rPr>
        <w:t>пропеть незнакомую мелодию с листа,</w:t>
      </w:r>
    </w:p>
    <w:p w:rsidR="00F004EC" w:rsidRPr="003238BE" w:rsidRDefault="00F004EC" w:rsidP="003238BE">
      <w:pPr>
        <w:widowControl w:val="0"/>
        <w:numPr>
          <w:ilvl w:val="0"/>
          <w:numId w:val="20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3"/>
          <w:sz w:val="28"/>
          <w:szCs w:val="28"/>
        </w:rPr>
        <w:t>исполнить двухголосный пример (в ансамбле, с собственной игрой</w:t>
      </w:r>
      <w:r w:rsidRPr="003238BE">
        <w:rPr>
          <w:rFonts w:ascii="Times New Roman" w:hAnsi="Times New Roman" w:cs="Times New Roman"/>
          <w:spacing w:val="3"/>
          <w:sz w:val="28"/>
          <w:szCs w:val="28"/>
        </w:rPr>
        <w:br/>
      </w:r>
      <w:r w:rsidRPr="003238BE">
        <w:rPr>
          <w:rFonts w:ascii="Times New Roman" w:hAnsi="Times New Roman" w:cs="Times New Roman"/>
          <w:sz w:val="28"/>
          <w:szCs w:val="28"/>
        </w:rPr>
        <w:t>второго голоса, для продвинутых учеников - и с дирижированием);</w:t>
      </w:r>
    </w:p>
    <w:p w:rsidR="00F004EC" w:rsidRPr="003238BE" w:rsidRDefault="00F004EC" w:rsidP="003238BE">
      <w:pPr>
        <w:widowControl w:val="0"/>
        <w:numPr>
          <w:ilvl w:val="0"/>
          <w:numId w:val="20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-1"/>
          <w:sz w:val="28"/>
          <w:szCs w:val="28"/>
        </w:rPr>
        <w:t>определять на слух пройденные интервалы и аккорды;</w:t>
      </w:r>
    </w:p>
    <w:p w:rsidR="00F004EC" w:rsidRPr="003238BE" w:rsidRDefault="00F004EC" w:rsidP="003238BE">
      <w:pPr>
        <w:widowControl w:val="0"/>
        <w:numPr>
          <w:ilvl w:val="0"/>
          <w:numId w:val="20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3"/>
          <w:sz w:val="28"/>
          <w:szCs w:val="28"/>
        </w:rPr>
        <w:t>строить    пройденные    интервалы    и    аккорды    в    пройденных</w:t>
      </w:r>
      <w:r w:rsidRPr="003238BE">
        <w:rPr>
          <w:rFonts w:ascii="Times New Roman" w:hAnsi="Times New Roman" w:cs="Times New Roman"/>
          <w:spacing w:val="3"/>
          <w:sz w:val="28"/>
          <w:szCs w:val="28"/>
        </w:rPr>
        <w:br/>
      </w:r>
      <w:r w:rsidRPr="003238BE">
        <w:rPr>
          <w:rFonts w:ascii="Times New Roman" w:hAnsi="Times New Roman" w:cs="Times New Roman"/>
          <w:sz w:val="28"/>
          <w:szCs w:val="28"/>
        </w:rPr>
        <w:t>тональностях письменно, устно и на фортепиано;</w:t>
      </w:r>
    </w:p>
    <w:p w:rsidR="00F004EC" w:rsidRPr="003238BE" w:rsidRDefault="00F004EC" w:rsidP="003238BE">
      <w:pPr>
        <w:widowControl w:val="0"/>
        <w:numPr>
          <w:ilvl w:val="0"/>
          <w:numId w:val="20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1"/>
          <w:sz w:val="28"/>
          <w:szCs w:val="28"/>
        </w:rPr>
        <w:t>анализировать    музыкальный    текст,    используя         полученные</w:t>
      </w:r>
      <w:r w:rsidRPr="003238BE">
        <w:rPr>
          <w:rFonts w:ascii="Times New Roman" w:hAnsi="Times New Roman" w:cs="Times New Roman"/>
          <w:spacing w:val="1"/>
          <w:sz w:val="28"/>
          <w:szCs w:val="28"/>
        </w:rPr>
        <w:br/>
      </w:r>
      <w:r w:rsidRPr="003238BE">
        <w:rPr>
          <w:rFonts w:ascii="Times New Roman" w:hAnsi="Times New Roman" w:cs="Times New Roman"/>
          <w:spacing w:val="-1"/>
          <w:sz w:val="28"/>
          <w:szCs w:val="28"/>
        </w:rPr>
        <w:t>теоретические знания;</w:t>
      </w:r>
    </w:p>
    <w:p w:rsidR="00F004EC" w:rsidRPr="003238BE" w:rsidRDefault="00F004EC" w:rsidP="003238BE">
      <w:pPr>
        <w:widowControl w:val="0"/>
        <w:numPr>
          <w:ilvl w:val="0"/>
          <w:numId w:val="20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-1"/>
          <w:sz w:val="28"/>
          <w:szCs w:val="28"/>
        </w:rPr>
        <w:t>исполнять вокальное произведение с собственным аккомпанементом</w:t>
      </w:r>
      <w:r w:rsidRPr="003238BE">
        <w:rPr>
          <w:rFonts w:ascii="Times New Roman" w:hAnsi="Times New Roman" w:cs="Times New Roman"/>
          <w:spacing w:val="-1"/>
          <w:sz w:val="28"/>
          <w:szCs w:val="28"/>
        </w:rPr>
        <w:br/>
        <w:t>на фортепиано (в старших классах);</w:t>
      </w:r>
    </w:p>
    <w:p w:rsidR="00F004EC" w:rsidRPr="003238BE" w:rsidRDefault="00F004EC" w:rsidP="003238BE">
      <w:pPr>
        <w:widowControl w:val="0"/>
        <w:numPr>
          <w:ilvl w:val="0"/>
          <w:numId w:val="20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3238BE">
        <w:rPr>
          <w:rFonts w:ascii="Times New Roman" w:hAnsi="Times New Roman" w:cs="Times New Roman"/>
          <w:spacing w:val="-1"/>
          <w:sz w:val="28"/>
          <w:szCs w:val="28"/>
        </w:rPr>
        <w:t>знать необходимую профессиональную терминологию.</w:t>
      </w:r>
    </w:p>
    <w:p w:rsidR="00F004EC" w:rsidRPr="008A40D6" w:rsidRDefault="00F004EC" w:rsidP="00A92439">
      <w:pPr>
        <w:shd w:val="clear" w:color="auto" w:fill="FFFFFF"/>
        <w:spacing w:before="490" w:line="360" w:lineRule="auto"/>
        <w:ind w:left="734"/>
        <w:jc w:val="center"/>
        <w:rPr>
          <w:rFonts w:ascii="Times New Roman" w:hAnsi="Times New Roman" w:cs="Times New Roman"/>
          <w:sz w:val="28"/>
          <w:szCs w:val="28"/>
        </w:rPr>
      </w:pPr>
      <w:r w:rsidRPr="008A40D6">
        <w:rPr>
          <w:rFonts w:ascii="Times New Roman" w:hAnsi="Times New Roman" w:cs="Times New Roman"/>
          <w:b/>
          <w:bCs/>
          <w:spacing w:val="-1"/>
          <w:sz w:val="28"/>
          <w:szCs w:val="28"/>
        </w:rPr>
        <w:t>Экзаменационные требования</w:t>
      </w:r>
    </w:p>
    <w:p w:rsidR="00F004EC" w:rsidRDefault="00F004EC" w:rsidP="009718C2">
      <w:pPr>
        <w:shd w:val="clear" w:color="auto" w:fill="FFFFFF"/>
        <w:spacing w:after="0" w:line="240" w:lineRule="auto"/>
        <w:ind w:left="70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18C2">
        <w:rPr>
          <w:rFonts w:ascii="Times New Roman" w:hAnsi="Times New Roman" w:cs="Times New Roman"/>
          <w:b/>
          <w:bCs/>
          <w:sz w:val="28"/>
          <w:szCs w:val="28"/>
        </w:rPr>
        <w:t>Примерные требования на экзамене в 6 классе</w:t>
      </w:r>
    </w:p>
    <w:p w:rsidR="00F004EC" w:rsidRPr="009718C2" w:rsidRDefault="00F004EC" w:rsidP="009718C2">
      <w:pPr>
        <w:shd w:val="clear" w:color="auto" w:fill="FFFFFF"/>
        <w:spacing w:after="0" w:line="240" w:lineRule="auto"/>
        <w:ind w:left="706"/>
        <w:jc w:val="center"/>
        <w:rPr>
          <w:rFonts w:ascii="Times New Roman" w:hAnsi="Times New Roman" w:cs="Times New Roman"/>
          <w:sz w:val="28"/>
          <w:szCs w:val="28"/>
        </w:rPr>
      </w:pPr>
    </w:p>
    <w:p w:rsidR="00F004EC" w:rsidRPr="008A40D6" w:rsidRDefault="00F004EC" w:rsidP="008A40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8A40D6">
        <w:rPr>
          <w:rFonts w:ascii="Times New Roman" w:hAnsi="Times New Roman" w:cs="Times New Roman"/>
          <w:b/>
          <w:bCs/>
          <w:spacing w:val="2"/>
          <w:sz w:val="28"/>
          <w:szCs w:val="28"/>
        </w:rPr>
        <w:t>Письменно:</w:t>
      </w:r>
    </w:p>
    <w:p w:rsidR="00F004EC" w:rsidRPr="008A40D6" w:rsidRDefault="00F004EC" w:rsidP="008A40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A40D6">
        <w:rPr>
          <w:rFonts w:ascii="Times New Roman" w:hAnsi="Times New Roman" w:cs="Times New Roman"/>
          <w:spacing w:val="2"/>
          <w:sz w:val="28"/>
          <w:szCs w:val="28"/>
        </w:rPr>
        <w:t xml:space="preserve">-  записать    самостоятельно    музыкальный    диктант, </w:t>
      </w:r>
      <w:r w:rsidRPr="008A40D6">
        <w:rPr>
          <w:rFonts w:ascii="Times New Roman" w:hAnsi="Times New Roman" w:cs="Times New Roman"/>
          <w:spacing w:val="-1"/>
          <w:sz w:val="28"/>
          <w:szCs w:val="28"/>
        </w:rPr>
        <w:t>соответствующий требованиям настоящей программы,</w:t>
      </w:r>
    </w:p>
    <w:p w:rsidR="00F004EC" w:rsidRPr="008A40D6" w:rsidRDefault="00F004EC" w:rsidP="008A40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A40D6">
        <w:rPr>
          <w:rFonts w:ascii="Times New Roman" w:hAnsi="Times New Roman" w:cs="Times New Roman"/>
          <w:spacing w:val="-1"/>
          <w:sz w:val="28"/>
          <w:szCs w:val="28"/>
        </w:rPr>
        <w:t>- записать на слух «цепочку» ступеней в ладу,</w:t>
      </w:r>
    </w:p>
    <w:p w:rsidR="00F004EC" w:rsidRPr="008A40D6" w:rsidRDefault="00F004EC" w:rsidP="008A40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A40D6">
        <w:rPr>
          <w:rFonts w:ascii="Times New Roman" w:hAnsi="Times New Roman" w:cs="Times New Roman"/>
          <w:spacing w:val="-1"/>
          <w:sz w:val="28"/>
          <w:szCs w:val="28"/>
        </w:rPr>
        <w:t>- записать на слух обозначения пяти диатонических интервалов, включая тритон и 5 аккордов,</w:t>
      </w:r>
    </w:p>
    <w:p w:rsidR="00F004EC" w:rsidRPr="008A40D6" w:rsidRDefault="00F004EC" w:rsidP="008A40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A40D6">
        <w:rPr>
          <w:rFonts w:ascii="Times New Roman" w:hAnsi="Times New Roman" w:cs="Times New Roman"/>
          <w:color w:val="C00000"/>
          <w:spacing w:val="-1"/>
          <w:sz w:val="28"/>
          <w:szCs w:val="28"/>
        </w:rPr>
        <w:t xml:space="preserve">- </w:t>
      </w:r>
      <w:r w:rsidRPr="008A40D6">
        <w:rPr>
          <w:rFonts w:ascii="Times New Roman" w:hAnsi="Times New Roman" w:cs="Times New Roman"/>
          <w:spacing w:val="-1"/>
          <w:sz w:val="28"/>
          <w:szCs w:val="28"/>
        </w:rPr>
        <w:t>записать небольшую последовательность интервалов в ладу из 5-6 построений, включая тритон.</w:t>
      </w:r>
    </w:p>
    <w:p w:rsidR="00F004EC" w:rsidRDefault="00F004EC" w:rsidP="007674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40D6">
        <w:rPr>
          <w:rFonts w:ascii="Times New Roman" w:hAnsi="Times New Roman" w:cs="Times New Roman"/>
          <w:b/>
          <w:bCs/>
          <w:spacing w:val="-6"/>
          <w:sz w:val="28"/>
          <w:szCs w:val="28"/>
        </w:rPr>
        <w:t>Устно:</w:t>
      </w:r>
    </w:p>
    <w:p w:rsidR="00F004EC" w:rsidRPr="007674D6" w:rsidRDefault="00F004EC" w:rsidP="007674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8A40D6">
        <w:rPr>
          <w:rFonts w:ascii="Times New Roman" w:hAnsi="Times New Roman" w:cs="Times New Roman"/>
          <w:spacing w:val="3"/>
          <w:sz w:val="28"/>
          <w:szCs w:val="28"/>
        </w:rPr>
        <w:t xml:space="preserve">пение   пройденных   гамм,  </w:t>
      </w:r>
    </w:p>
    <w:p w:rsidR="00F004EC" w:rsidRPr="008A40D6" w:rsidRDefault="00F004EC" w:rsidP="008A40D6">
      <w:pPr>
        <w:widowControl w:val="0"/>
        <w:numPr>
          <w:ilvl w:val="0"/>
          <w:numId w:val="21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0D6">
        <w:rPr>
          <w:rFonts w:ascii="Times New Roman" w:hAnsi="Times New Roman" w:cs="Times New Roman"/>
          <w:sz w:val="28"/>
          <w:szCs w:val="28"/>
        </w:rPr>
        <w:t>пение пройденных интервалов от звука вверх,</w:t>
      </w:r>
    </w:p>
    <w:p w:rsidR="00F004EC" w:rsidRPr="008A40D6" w:rsidRDefault="00F004EC" w:rsidP="008A40D6">
      <w:pPr>
        <w:widowControl w:val="0"/>
        <w:numPr>
          <w:ilvl w:val="0"/>
          <w:numId w:val="21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0D6">
        <w:rPr>
          <w:rFonts w:ascii="Times New Roman" w:hAnsi="Times New Roman" w:cs="Times New Roman"/>
          <w:spacing w:val="-1"/>
          <w:sz w:val="28"/>
          <w:szCs w:val="28"/>
        </w:rPr>
        <w:t>пение пройденных интервалов в тональности,</w:t>
      </w:r>
    </w:p>
    <w:p w:rsidR="00F004EC" w:rsidRPr="008A40D6" w:rsidRDefault="00F004EC" w:rsidP="008A40D6">
      <w:pPr>
        <w:widowControl w:val="0"/>
        <w:numPr>
          <w:ilvl w:val="0"/>
          <w:numId w:val="21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0D6">
        <w:rPr>
          <w:rFonts w:ascii="Times New Roman" w:hAnsi="Times New Roman" w:cs="Times New Roman"/>
          <w:sz w:val="28"/>
          <w:szCs w:val="28"/>
        </w:rPr>
        <w:t>пение пройденных аккордов от звука вверх,</w:t>
      </w:r>
    </w:p>
    <w:p w:rsidR="00F004EC" w:rsidRPr="008A40D6" w:rsidRDefault="00F004EC" w:rsidP="008A40D6">
      <w:pPr>
        <w:widowControl w:val="0"/>
        <w:numPr>
          <w:ilvl w:val="0"/>
          <w:numId w:val="21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0D6">
        <w:rPr>
          <w:rFonts w:ascii="Times New Roman" w:hAnsi="Times New Roman" w:cs="Times New Roman"/>
          <w:spacing w:val="-1"/>
          <w:sz w:val="28"/>
          <w:szCs w:val="28"/>
        </w:rPr>
        <w:t>пение пройденных аккордов в тональности,</w:t>
      </w:r>
    </w:p>
    <w:p w:rsidR="00F004EC" w:rsidRDefault="00F004EC" w:rsidP="007674D6">
      <w:pPr>
        <w:widowControl w:val="0"/>
        <w:numPr>
          <w:ilvl w:val="0"/>
          <w:numId w:val="21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0D6">
        <w:rPr>
          <w:rFonts w:ascii="Times New Roman" w:hAnsi="Times New Roman" w:cs="Times New Roman"/>
          <w:sz w:val="28"/>
          <w:szCs w:val="28"/>
        </w:rPr>
        <w:t>чтение одноголосного примера с листа,</w:t>
      </w:r>
    </w:p>
    <w:p w:rsidR="00F004EC" w:rsidRPr="007674D6" w:rsidRDefault="00F004EC" w:rsidP="007674D6">
      <w:pPr>
        <w:widowControl w:val="0"/>
        <w:numPr>
          <w:ilvl w:val="0"/>
          <w:numId w:val="21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4D6">
        <w:rPr>
          <w:rFonts w:ascii="Times New Roman" w:hAnsi="Times New Roman" w:cs="Times New Roman"/>
          <w:spacing w:val="-3"/>
          <w:sz w:val="28"/>
          <w:szCs w:val="28"/>
        </w:rPr>
        <w:t>пение двухголосного примера с игрой другого голоса на фортепиано.</w:t>
      </w:r>
    </w:p>
    <w:p w:rsidR="00F004EC" w:rsidRPr="007674D6" w:rsidRDefault="00F004EC" w:rsidP="00454B7E">
      <w:pPr>
        <w:shd w:val="clear" w:color="auto" w:fill="FFFFFF"/>
        <w:tabs>
          <w:tab w:val="left" w:pos="88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74D6">
        <w:rPr>
          <w:rFonts w:ascii="Times New Roman" w:hAnsi="Times New Roman" w:cs="Times New Roman"/>
          <w:b/>
          <w:bCs/>
          <w:spacing w:val="-2"/>
          <w:sz w:val="28"/>
          <w:szCs w:val="28"/>
        </w:rPr>
        <w:t>Образец устного опроса:</w:t>
      </w:r>
    </w:p>
    <w:p w:rsidR="00F004EC" w:rsidRPr="001E4C6F" w:rsidRDefault="00F004EC" w:rsidP="008A40D6">
      <w:pPr>
        <w:widowControl w:val="0"/>
        <w:numPr>
          <w:ilvl w:val="0"/>
          <w:numId w:val="23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r w:rsidRPr="001E4C6F">
        <w:rPr>
          <w:rFonts w:ascii="Times New Roman" w:hAnsi="Times New Roman" w:cs="Times New Roman"/>
          <w:spacing w:val="-1"/>
          <w:sz w:val="28"/>
          <w:szCs w:val="28"/>
        </w:rPr>
        <w:t>Спеть три вида гаммы соль-диез минор.</w:t>
      </w:r>
    </w:p>
    <w:p w:rsidR="00F004EC" w:rsidRPr="001E4C6F" w:rsidRDefault="00F004EC" w:rsidP="008A40D6">
      <w:pPr>
        <w:widowControl w:val="0"/>
        <w:numPr>
          <w:ilvl w:val="0"/>
          <w:numId w:val="23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r w:rsidRPr="001E4C6F">
        <w:rPr>
          <w:rFonts w:ascii="Times New Roman" w:hAnsi="Times New Roman" w:cs="Times New Roman"/>
          <w:spacing w:val="-1"/>
          <w:sz w:val="28"/>
          <w:szCs w:val="28"/>
        </w:rPr>
        <w:t xml:space="preserve">Спеть от звука ре вверх м2, м6, </w:t>
      </w:r>
      <w:r w:rsidRPr="001E4C6F">
        <w:rPr>
          <w:rFonts w:ascii="Times New Roman" w:hAnsi="Times New Roman" w:cs="Times New Roman"/>
          <w:spacing w:val="-2"/>
          <w:sz w:val="28"/>
          <w:szCs w:val="28"/>
        </w:rPr>
        <w:t>ч4, б7, М53, Б64, Ум53, МБ2.</w:t>
      </w:r>
    </w:p>
    <w:p w:rsidR="00F004EC" w:rsidRPr="001E4C6F" w:rsidRDefault="00F004EC" w:rsidP="008A40D6">
      <w:pPr>
        <w:widowControl w:val="0"/>
        <w:numPr>
          <w:ilvl w:val="0"/>
          <w:numId w:val="23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r w:rsidRPr="001E4C6F">
        <w:rPr>
          <w:rFonts w:ascii="Times New Roman" w:hAnsi="Times New Roman" w:cs="Times New Roman"/>
          <w:spacing w:val="2"/>
          <w:sz w:val="28"/>
          <w:szCs w:val="28"/>
        </w:rPr>
        <w:t>Спеть в тональностях Ля-бемоль мажор  тритон в</w:t>
      </w:r>
      <w:r w:rsidRPr="001E4C6F">
        <w:rPr>
          <w:rFonts w:ascii="Times New Roman" w:hAnsi="Times New Roman" w:cs="Times New Roman"/>
          <w:spacing w:val="2"/>
          <w:sz w:val="28"/>
          <w:szCs w:val="28"/>
        </w:rPr>
        <w:br/>
      </w:r>
      <w:r w:rsidRPr="001E4C6F">
        <w:rPr>
          <w:rFonts w:ascii="Times New Roman" w:hAnsi="Times New Roman" w:cs="Times New Roman"/>
          <w:spacing w:val="-1"/>
          <w:sz w:val="28"/>
          <w:szCs w:val="28"/>
        </w:rPr>
        <w:t xml:space="preserve">натуральном виде с разрешением, </w:t>
      </w:r>
      <w:r w:rsidRPr="001E4C6F">
        <w:rPr>
          <w:rFonts w:ascii="Times New Roman" w:hAnsi="Times New Roman" w:cs="Times New Roman"/>
          <w:spacing w:val="-2"/>
          <w:sz w:val="28"/>
          <w:szCs w:val="28"/>
        </w:rPr>
        <w:t xml:space="preserve">Т53, Т6, </w:t>
      </w:r>
      <w:r w:rsidRPr="001E4C6F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1E4C6F">
        <w:rPr>
          <w:rFonts w:ascii="Times New Roman" w:hAnsi="Times New Roman" w:cs="Times New Roman"/>
          <w:spacing w:val="-2"/>
          <w:sz w:val="28"/>
          <w:szCs w:val="28"/>
        </w:rPr>
        <w:t xml:space="preserve">53, </w:t>
      </w:r>
      <w:r w:rsidRPr="001E4C6F">
        <w:rPr>
          <w:rFonts w:ascii="Times New Roman" w:hAnsi="Times New Roman" w:cs="Times New Roman"/>
          <w:spacing w:val="-2"/>
          <w:sz w:val="28"/>
          <w:szCs w:val="28"/>
          <w:lang w:val="en-US"/>
        </w:rPr>
        <w:t>D</w:t>
      </w:r>
      <w:r w:rsidRPr="001E4C6F">
        <w:rPr>
          <w:rFonts w:ascii="Times New Roman" w:hAnsi="Times New Roman" w:cs="Times New Roman"/>
          <w:spacing w:val="-2"/>
          <w:sz w:val="28"/>
          <w:szCs w:val="28"/>
        </w:rPr>
        <w:t xml:space="preserve">7, </w:t>
      </w:r>
      <w:r w:rsidRPr="001E4C6F">
        <w:rPr>
          <w:rFonts w:ascii="Times New Roman" w:hAnsi="Times New Roman" w:cs="Times New Roman"/>
          <w:spacing w:val="-2"/>
          <w:sz w:val="28"/>
          <w:szCs w:val="28"/>
          <w:lang w:val="en-US"/>
        </w:rPr>
        <w:t>T</w:t>
      </w:r>
      <w:r w:rsidRPr="001E4C6F">
        <w:rPr>
          <w:rFonts w:ascii="Times New Roman" w:hAnsi="Times New Roman" w:cs="Times New Roman"/>
          <w:spacing w:val="-2"/>
          <w:sz w:val="28"/>
          <w:szCs w:val="28"/>
        </w:rPr>
        <w:t>3.</w:t>
      </w:r>
    </w:p>
    <w:p w:rsidR="00F004EC" w:rsidRPr="001E4C6F" w:rsidRDefault="00F004EC" w:rsidP="008A40D6">
      <w:pPr>
        <w:widowControl w:val="0"/>
        <w:numPr>
          <w:ilvl w:val="0"/>
          <w:numId w:val="23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pacing w:val="-26"/>
          <w:sz w:val="28"/>
          <w:szCs w:val="28"/>
        </w:rPr>
      </w:pPr>
      <w:r w:rsidRPr="001E4C6F">
        <w:rPr>
          <w:rFonts w:ascii="Times New Roman" w:hAnsi="Times New Roman" w:cs="Times New Roman"/>
          <w:spacing w:val="-2"/>
          <w:sz w:val="28"/>
          <w:szCs w:val="28"/>
        </w:rPr>
        <w:t xml:space="preserve">Спеть один из заранее выученных двухголосных  примеров с игрой другого голоса на фортепиано </w:t>
      </w:r>
      <w:r w:rsidRPr="001E4C6F">
        <w:rPr>
          <w:rFonts w:ascii="Times New Roman" w:hAnsi="Times New Roman" w:cs="Times New Roman"/>
          <w:spacing w:val="-1"/>
          <w:sz w:val="28"/>
          <w:szCs w:val="28"/>
        </w:rPr>
        <w:t>(например, Б. Калмыков, Г. Фридкин. Двухголосие: №№571, 576).</w:t>
      </w:r>
    </w:p>
    <w:p w:rsidR="00F004EC" w:rsidRPr="00CE1D16" w:rsidRDefault="00F004EC" w:rsidP="00CE1D16">
      <w:pPr>
        <w:widowControl w:val="0"/>
        <w:numPr>
          <w:ilvl w:val="0"/>
          <w:numId w:val="23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r w:rsidRPr="001E4C6F">
        <w:rPr>
          <w:rFonts w:ascii="Times New Roman" w:hAnsi="Times New Roman" w:cs="Times New Roman"/>
          <w:sz w:val="28"/>
          <w:szCs w:val="28"/>
        </w:rPr>
        <w:t>Прочитать    с    листа    мелодию    соответствующей    трудности</w:t>
      </w:r>
      <w:r w:rsidRPr="001E4C6F">
        <w:rPr>
          <w:rFonts w:ascii="Times New Roman" w:hAnsi="Times New Roman" w:cs="Times New Roman"/>
          <w:sz w:val="28"/>
          <w:szCs w:val="28"/>
        </w:rPr>
        <w:br/>
      </w:r>
      <w:r w:rsidRPr="001E4C6F">
        <w:rPr>
          <w:rFonts w:ascii="Times New Roman" w:hAnsi="Times New Roman" w:cs="Times New Roman"/>
          <w:spacing w:val="-1"/>
          <w:sz w:val="28"/>
          <w:szCs w:val="28"/>
        </w:rPr>
        <w:t>(например, Г.Фридкин. Чтение с листа: №№352, 353).</w:t>
      </w:r>
    </w:p>
    <w:p w:rsidR="00F004EC" w:rsidRPr="007674D6" w:rsidRDefault="00F004EC" w:rsidP="00A92439">
      <w:pPr>
        <w:shd w:val="clear" w:color="auto" w:fill="FFFFFF"/>
        <w:spacing w:before="158" w:line="360" w:lineRule="auto"/>
        <w:ind w:left="112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74D6">
        <w:rPr>
          <w:rFonts w:ascii="Times New Roman" w:hAnsi="Times New Roman" w:cs="Times New Roman"/>
          <w:b/>
          <w:bCs/>
          <w:spacing w:val="5"/>
          <w:sz w:val="28"/>
          <w:szCs w:val="28"/>
        </w:rPr>
        <w:t>Примерные требования на итоговом экзамене в 8 классе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Письменно - записать самостоятельно музыкальный диктант, соответствующий требованиям настоящей программы. Уровень сложности диктанта может быть различным в группах, допускаются диктанты разного уровня сложности внутри одной группы.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Устно: индивидуальный опрос должен охватывать ряд обязательных тем и форм работы, но уровень трудности музыкального материала может быть также различным.</w:t>
      </w:r>
    </w:p>
    <w:p w:rsidR="00F004EC" w:rsidRPr="00B67B6A" w:rsidRDefault="00F004EC" w:rsidP="001E4C6F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 xml:space="preserve">Спеть с листа мелодию соответствующей программным требованиям </w:t>
      </w:r>
      <w:r w:rsidRPr="00B67B6A">
        <w:rPr>
          <w:rFonts w:ascii="Times New Roman" w:hAnsi="Times New Roman" w:cs="Times New Roman"/>
          <w:sz w:val="28"/>
          <w:szCs w:val="28"/>
        </w:rPr>
        <w:t>трудности и дирижированием.</w:t>
      </w:r>
    </w:p>
    <w:p w:rsidR="00F004EC" w:rsidRDefault="00F004EC" w:rsidP="001E4C6F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Спеть один из голосов выученного двухголосного примера (в</w:t>
      </w:r>
    </w:p>
    <w:p w:rsidR="00F004EC" w:rsidRPr="00B67B6A" w:rsidRDefault="00F004EC" w:rsidP="001E4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дуэте или с фортепиано).</w:t>
      </w:r>
    </w:p>
    <w:p w:rsidR="00F004EC" w:rsidRDefault="00F004EC" w:rsidP="001E4C6F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Спеть по нотам романс или песню с собственным</w:t>
      </w:r>
    </w:p>
    <w:p w:rsidR="00F004EC" w:rsidRPr="00B67B6A" w:rsidRDefault="00F004EC" w:rsidP="001E4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 xml:space="preserve"> аккомпанементом на фортепиано.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4.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различные виды пройденных мажорных и минорных гамм.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5.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или прочитать хроматическую гамму.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6.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от звука вверх или вниз пройденные интервалы.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7.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в тональности тритоны и хроматические интервалы с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 xml:space="preserve"> разрешением.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8.</w:t>
      </w:r>
      <w:r w:rsidRPr="00844448">
        <w:rPr>
          <w:rFonts w:ascii="Times New Roman" w:hAnsi="Times New Roman" w:cs="Times New Roman"/>
          <w:sz w:val="28"/>
          <w:szCs w:val="28"/>
        </w:rPr>
        <w:tab/>
        <w:t>Определить на слух несколько интервалов вне тональности.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9.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от звука вверх или вниз пройденные аккорды.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10.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в тональности пройденные аккорды.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11.</w:t>
      </w:r>
      <w:r w:rsidRPr="00844448">
        <w:rPr>
          <w:rFonts w:ascii="Times New Roman" w:hAnsi="Times New Roman" w:cs="Times New Roman"/>
          <w:sz w:val="28"/>
          <w:szCs w:val="28"/>
        </w:rPr>
        <w:tab/>
        <w:t>Определить на слух аккорды вне тональности.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12.</w:t>
      </w:r>
      <w:r w:rsidRPr="00844448">
        <w:rPr>
          <w:rFonts w:ascii="Times New Roman" w:hAnsi="Times New Roman" w:cs="Times New Roman"/>
          <w:sz w:val="28"/>
          <w:szCs w:val="28"/>
        </w:rPr>
        <w:tab/>
        <w:t>Определить на слух последовательность из 8-10 интервалов или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 xml:space="preserve"> аккордов.</w:t>
      </w:r>
    </w:p>
    <w:p w:rsidR="00F004EC" w:rsidRPr="00B67B6A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B6A">
        <w:rPr>
          <w:rFonts w:ascii="Times New Roman" w:hAnsi="Times New Roman" w:cs="Times New Roman"/>
          <w:i/>
          <w:iCs/>
          <w:sz w:val="28"/>
          <w:szCs w:val="28"/>
        </w:rPr>
        <w:t>Пример устного опроса: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с листа одноголосный пример (А.Рубец. Одноголосное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 xml:space="preserve"> сольфеджио: №66),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один из голосов двухголосного примера в дуэте или с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фортепиано (Б.Калмыков, Г.Фридкин.Двухголосие: №226),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с собственным аккомпанементом по нотам романс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М.Глинки «Признание»,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гармонический вид гаммы Ре-бемоль мажор вниз,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 xml:space="preserve"> мелодический вид гаммы соль-диез минор вверх,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или прочитать хроматическую гамму Си мажор вверх, до-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диез минор вниз,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 xml:space="preserve">спеть от звука ми вверх все большие интервалы, от звука си вниз 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все малые интервалы,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тритоны с разрешением в тональностях фа минор, Ми-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бемоль мажор, характерные интервалы в тональностях фа-диез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 xml:space="preserve"> минор, Си-бемоль мажор,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определить на слух несколько интервалов вне тональности,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от звука ре мажорный и минорный секстаккорды,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 xml:space="preserve"> разрешить их как главные в возможные тональности,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в тональности си минор вводный септаккорд с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разрешениями,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разрешить малый септаккорд с уменьшенной квинтой, данный от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звука ми, во все возможные тональности,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определить на слух последовательность из интервалов или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 xml:space="preserve">аккордов (см. нотные примеры №№39-42 в разделе 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«Методические указания»).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Pr="00B67B6A" w:rsidRDefault="00F004EC" w:rsidP="001E4C6F">
      <w:pPr>
        <w:pStyle w:val="ListParagraph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67B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имерные требования на экзамене в</w:t>
      </w:r>
      <w:r w:rsidRPr="00B67B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9 классе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Письменно: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написать диктант в объеме 8-10 тактов в пройденных тональностях и размерах, включающий отклонения в тональности первой степени родства, хроматические проходящие и вспомогательные звуки, движение по звукам пройденных аккордов, скачки на пройденные интервалы (возможны скачки шире октавы), обороты с альтерированными ступенями, ритмические фигуры - различные виды внутритактовых и междутактовых синкоп, триолей, ритмов с залигованными нотами.</w:t>
      </w:r>
    </w:p>
    <w:p w:rsidR="00F004EC" w:rsidRPr="00B67B6A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B6A">
        <w:rPr>
          <w:rFonts w:ascii="Times New Roman" w:hAnsi="Times New Roman" w:cs="Times New Roman"/>
          <w:i/>
          <w:iCs/>
          <w:sz w:val="28"/>
          <w:szCs w:val="28"/>
        </w:rPr>
        <w:t>Пример устного опроса: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с листа мелодию, соответствующую программным требованиям трудности, с дирижированием;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различные виды пройденных мажорных и минорных гамм от любой ступени;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или прочитать хроматическую гамму;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от звука вверх или вниз пройденные интервалы;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в тональности тритоны, характерные и хроматические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 xml:space="preserve"> интервалы с разрешением;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 xml:space="preserve">разрешить данный интервал в возможные тональности. При 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необходимости сделать энгармоническую замену;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определить на слух несколько интервалов вне тональности;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от звука вверх или вниз пройденные аккорды;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спеть в тональности пройденные аккорды;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 xml:space="preserve">разрешить данный мажорный или минорный аккорд как главный 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и как побочный в возможные тональности;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разрешить данный септаккорд в возможные тональности;</w:t>
      </w:r>
    </w:p>
    <w:p w:rsidR="00F004EC" w:rsidRPr="00844448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определить на слух аккорды вне тональности;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-</w:t>
      </w:r>
      <w:r w:rsidRPr="00844448">
        <w:rPr>
          <w:rFonts w:ascii="Times New Roman" w:hAnsi="Times New Roman" w:cs="Times New Roman"/>
          <w:sz w:val="28"/>
          <w:szCs w:val="28"/>
        </w:rPr>
        <w:tab/>
        <w:t>определить на слух последовательность из 8-10 интервалов или</w:t>
      </w:r>
    </w:p>
    <w:p w:rsidR="00F004EC" w:rsidRPr="00844448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 xml:space="preserve"> аккордов.</w: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448">
        <w:rPr>
          <w:rFonts w:ascii="Times New Roman" w:hAnsi="Times New Roman" w:cs="Times New Roman"/>
          <w:sz w:val="28"/>
          <w:szCs w:val="28"/>
        </w:rPr>
        <w:t>Данные задания могут быть вариативны и изменяться в сторону упрощения заданий.</w:t>
      </w:r>
    </w:p>
    <w:p w:rsidR="00F004EC" w:rsidRDefault="00F004EC" w:rsidP="00CE1D16">
      <w:pPr>
        <w:pStyle w:val="ListParagraph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 xml:space="preserve">В этом разделе содержатся методические рекомендации для преподавателей. 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CE1D16">
      <w:pPr>
        <w:pStyle w:val="ListParagraph"/>
        <w:numPr>
          <w:ilvl w:val="0"/>
          <w:numId w:val="47"/>
        </w:numPr>
        <w:spacing w:after="0" w:line="240" w:lineRule="auto"/>
        <w:ind w:left="680" w:hanging="68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1D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Методические рекомендации педагогическим работникам по основ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ным формам работы</w:t>
      </w:r>
    </w:p>
    <w:p w:rsidR="00F004EC" w:rsidRDefault="00F004EC" w:rsidP="00CE1D16">
      <w:pPr>
        <w:pStyle w:val="ListParagraph"/>
        <w:spacing w:after="0" w:line="240" w:lineRule="auto"/>
        <w:ind w:left="6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Pr="00CE1D16" w:rsidRDefault="00F004EC" w:rsidP="00CE1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D16">
        <w:rPr>
          <w:rFonts w:ascii="Times New Roman" w:hAnsi="Times New Roman" w:cs="Times New Roman"/>
          <w:sz w:val="28"/>
          <w:szCs w:val="28"/>
        </w:rPr>
        <w:t xml:space="preserve">В этом разделе содержатся методические рекомендации для преподавателей. </w:t>
      </w:r>
    </w:p>
    <w:p w:rsidR="00F004EC" w:rsidRPr="00CE1D16" w:rsidRDefault="00F004EC" w:rsidP="00CE1D16">
      <w:pPr>
        <w:spacing w:after="0" w:line="360" w:lineRule="auto"/>
        <w:ind w:left="142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Pr="003D0582" w:rsidRDefault="00F004EC" w:rsidP="001E4C6F">
      <w:pPr>
        <w:pStyle w:val="ListParagraph"/>
        <w:spacing w:after="0" w:line="360" w:lineRule="auto"/>
        <w:ind w:left="68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Норматив</w:t>
      </w:r>
      <w:r w:rsidRPr="003D05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ный срок обучения 8 лет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F004EC" w:rsidRPr="003D0582" w:rsidRDefault="00F004EC" w:rsidP="001E4C6F">
      <w:pPr>
        <w:pStyle w:val="ListParagraph"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D0582">
        <w:rPr>
          <w:rFonts w:ascii="Times New Roman" w:hAnsi="Times New Roman" w:cs="Times New Roman"/>
          <w:b/>
          <w:bCs/>
          <w:sz w:val="28"/>
          <w:szCs w:val="28"/>
        </w:rPr>
        <w:t>1 класс</w:t>
      </w:r>
    </w:p>
    <w:p w:rsidR="00F004EC" w:rsidRPr="003D0582" w:rsidRDefault="00F004EC" w:rsidP="001E4C6F">
      <w:pPr>
        <w:pStyle w:val="ListParagraph"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D0582">
        <w:rPr>
          <w:rFonts w:ascii="Times New Roman" w:hAnsi="Times New Roman" w:cs="Times New Roman"/>
          <w:b/>
          <w:bCs/>
          <w:sz w:val="28"/>
          <w:szCs w:val="28"/>
        </w:rPr>
        <w:t>Интонационные упражнения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Выработка равномерного дыхания, умения распределять его на музыкальную фразу.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Слуховое осознание чистой интонации.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Пение песен-упражнений из 2-3-х соседних звуков (двух-трехступенных ладов) с постепенным расширением диапазона и усложнением (с ручными знаками, с названиями нот, на слоги и т.д. по выбору педагога).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Пение мажорных гамм вверх и вниз, отдельных тетрахордов.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Пение устойчивых ступеней, неустойчивых ступеней с разрешениями, опевания устойчивых ступеней.</w:t>
      </w:r>
    </w:p>
    <w:p w:rsidR="00F004EC" w:rsidRPr="00F64893" w:rsidRDefault="00F004EC" w:rsidP="00CE1D16">
      <w:pPr>
        <w:pStyle w:val="ListParagraph"/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64893">
        <w:rPr>
          <w:rFonts w:ascii="Times New Roman" w:hAnsi="Times New Roman" w:cs="Times New Roman"/>
          <w:b/>
          <w:bCs/>
          <w:sz w:val="28"/>
          <w:szCs w:val="28"/>
        </w:rPr>
        <w:t>Сольфеджирование, пение с листа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Пение выученных песен от разных звуков, в пройденных тональностях.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Пение по нотам простых мелодий с дирижированием.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Пение одного из голосов в двухголосном примере.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Ритмические упражнения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Движения под музыку.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Повторение ритмического рисунка (простукивание, проговаривание на слоги).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Исполнение ритмического рисунка по записи (ритмические карточки, нотный текст).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Узнавание мелодии по ритмическому рисунку.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Ритмические фигуры в размере 2/4 (две четверти, четверть и две восьмые, две восьмые и четверть, четыре восьмые, половинная).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Ритмические фигуры в размере 3/4 </w:t>
      </w:r>
      <w:r w:rsidRPr="00B67B6A">
        <w:rPr>
          <w:rFonts w:ascii="Times New Roman" w:hAnsi="Times New Roman" w:cs="Times New Roman"/>
          <w:sz w:val="28"/>
          <w:szCs w:val="28"/>
        </w:rPr>
        <w:t>(три четверти, половинная и четверть, четверть и половинная, половинная с точкой).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Навыки тактирования и дирижирования в размерах 2/4,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Определение размера в прослушанном музыкальном построении.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Исполнение ритмического сопровождения (к выученным песням, с аккомпанементом фортепиано или без) на основе изученных ритмических фигур.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Исполнение двух- и трехголосных ритмических партитур на основе изученных ритмических фигур (с сопровождением фортепиано или без).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Ритмические диктанты.</w:t>
      </w:r>
    </w:p>
    <w:p w:rsidR="00F004EC" w:rsidRPr="007403A9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03A9">
        <w:rPr>
          <w:rFonts w:ascii="Times New Roman" w:hAnsi="Times New Roman" w:cs="Times New Roman"/>
          <w:b/>
          <w:bCs/>
          <w:sz w:val="28"/>
          <w:szCs w:val="28"/>
        </w:rPr>
        <w:t>Слуховой анализ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Определение на слух и осознание характера музыкального произведения.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Определение на слух лада (мажор, минор, сопоставление одноименного мажора и минора).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Определение на слух структуры, количества фраз.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Определение на слух устойчивости, неустойчивости отдельных оборотов.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Определение на слух размера музыкального построения, знакомых ритмических фигур.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Определение на слух отдельных мелодических оборотов (поступенное движение вверх и вниз, повторность звуков, движение по устойчивым звукам, скачки, опевания).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Определение на слух мажорного и минорного трезвучия.</w:t>
      </w:r>
    </w:p>
    <w:p w:rsidR="00F004EC" w:rsidRPr="007403A9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03A9">
        <w:rPr>
          <w:rFonts w:ascii="Times New Roman" w:hAnsi="Times New Roman" w:cs="Times New Roman"/>
          <w:b/>
          <w:bCs/>
          <w:sz w:val="28"/>
          <w:szCs w:val="28"/>
        </w:rPr>
        <w:t>Музыкальный диктант</w:t>
      </w:r>
    </w:p>
    <w:p w:rsidR="00F004EC" w:rsidRPr="00B67B6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>Развитие музыкальной памяти и внутреннего слуха.</w: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6A">
        <w:rPr>
          <w:rFonts w:ascii="Times New Roman" w:hAnsi="Times New Roman" w:cs="Times New Roman"/>
          <w:sz w:val="28"/>
          <w:szCs w:val="28"/>
        </w:rPr>
        <w:t xml:space="preserve">Устные диктанты: запоминание небольшой фразы и ее воспроизведение (на слоги, с названием нот, проигрывание на фортепиано). Подбор и запись мелодических построений от разных нот. Запись ритмического рисунка мелодии. Запись мелодий, предварительно спетых с названием звуков. Запись мелодий в объеме 4-8 тактов в пройденных тональностях. </w: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26" type="#_x0000_t75" style="position:absolute;left:0;text-align:left;margin-left:-14.9pt;margin-top:6.9pt;width:464.8pt;height:123.05pt;z-index:-251658240;visibility:visible">
            <v:imagedata r:id="rId8" o:title=""/>
          </v:shape>
        </w:pic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CE1D16" w:rsidRDefault="00F004EC" w:rsidP="00CE1D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DF1BD2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BD2">
        <w:rPr>
          <w:rFonts w:ascii="Times New Roman" w:hAnsi="Times New Roman" w:cs="Times New Roman"/>
          <w:b/>
          <w:bCs/>
          <w:sz w:val="28"/>
          <w:szCs w:val="28"/>
        </w:rPr>
        <w:t>Творческие упражнения</w:t>
      </w:r>
    </w:p>
    <w:p w:rsidR="00F004EC" w:rsidRPr="00DF1BD2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BD2">
        <w:rPr>
          <w:rFonts w:ascii="Times New Roman" w:hAnsi="Times New Roman" w:cs="Times New Roman"/>
          <w:sz w:val="28"/>
          <w:szCs w:val="28"/>
        </w:rPr>
        <w:t>Допевание мелодии до устойчивого звука. Импровизация мелодии на заданный ритм. Импровизация мелодии на заданный текст.</w:t>
      </w:r>
    </w:p>
    <w:p w:rsidR="00F004EC" w:rsidRPr="00DF1BD2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BD2">
        <w:rPr>
          <w:rFonts w:ascii="Times New Roman" w:hAnsi="Times New Roman" w:cs="Times New Roman"/>
          <w:sz w:val="28"/>
          <w:szCs w:val="28"/>
        </w:rPr>
        <w:t>Импровизация простейшего ритмического аккомпанемента к исполняемым примерам.</w:t>
      </w:r>
    </w:p>
    <w:p w:rsidR="00F004EC" w:rsidRPr="00DF1BD2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BD2">
        <w:rPr>
          <w:rFonts w:ascii="Times New Roman" w:hAnsi="Times New Roman" w:cs="Times New Roman"/>
          <w:sz w:val="28"/>
          <w:szCs w:val="28"/>
        </w:rPr>
        <w:t>Подбор баса к выученным мелодиям.</w:t>
      </w:r>
    </w:p>
    <w:p w:rsidR="00F004EC" w:rsidRPr="00DF1BD2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BD2">
        <w:rPr>
          <w:rFonts w:ascii="Times New Roman" w:hAnsi="Times New Roman" w:cs="Times New Roman"/>
          <w:sz w:val="28"/>
          <w:szCs w:val="28"/>
        </w:rPr>
        <w:t>Запись сочиненных мелодий.</w:t>
      </w:r>
    </w:p>
    <w:p w:rsidR="00F004EC" w:rsidRPr="00DF1BD2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BD2">
        <w:rPr>
          <w:rFonts w:ascii="Times New Roman" w:hAnsi="Times New Roman" w:cs="Times New Roman"/>
          <w:sz w:val="28"/>
          <w:szCs w:val="28"/>
        </w:rPr>
        <w:t>Рисунки к песням, музыкальным произведениям.</w:t>
      </w:r>
    </w:p>
    <w:p w:rsidR="00F004EC" w:rsidRPr="00DF1BD2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BD2">
        <w:rPr>
          <w:rFonts w:ascii="Times New Roman" w:hAnsi="Times New Roman" w:cs="Times New Roman"/>
          <w:b/>
          <w:bCs/>
          <w:sz w:val="28"/>
          <w:szCs w:val="28"/>
        </w:rPr>
        <w:t>2 класс</w:t>
      </w:r>
    </w:p>
    <w:p w:rsidR="00F004EC" w:rsidRPr="00DF1BD2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BD2">
        <w:rPr>
          <w:rFonts w:ascii="Times New Roman" w:hAnsi="Times New Roman" w:cs="Times New Roman"/>
          <w:sz w:val="28"/>
          <w:szCs w:val="28"/>
        </w:rPr>
        <w:t>Интонационные упражнения</w:t>
      </w:r>
    </w:p>
    <w:p w:rsidR="00F004EC" w:rsidRPr="00DF1BD2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BD2">
        <w:rPr>
          <w:rFonts w:ascii="Times New Roman" w:hAnsi="Times New Roman" w:cs="Times New Roman"/>
          <w:sz w:val="28"/>
          <w:szCs w:val="28"/>
        </w:rPr>
        <w:t>Пение мажорных гамм.</w:t>
      </w:r>
    </w:p>
    <w:p w:rsidR="00F004EC" w:rsidRPr="00DF1BD2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BD2">
        <w:rPr>
          <w:rFonts w:ascii="Times New Roman" w:hAnsi="Times New Roman" w:cs="Times New Roman"/>
          <w:sz w:val="28"/>
          <w:szCs w:val="28"/>
        </w:rPr>
        <w:t>Пение минорных гамм (три вида).</w:t>
      </w:r>
    </w:p>
    <w:p w:rsidR="00F004EC" w:rsidRPr="00DF1BD2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BD2">
        <w:rPr>
          <w:rFonts w:ascii="Times New Roman" w:hAnsi="Times New Roman" w:cs="Times New Roman"/>
          <w:sz w:val="28"/>
          <w:szCs w:val="28"/>
        </w:rPr>
        <w:t>Пение отдельных тетрахордов.</w:t>
      </w:r>
    </w:p>
    <w:p w:rsidR="00F004EC" w:rsidRPr="00DF1BD2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BD2">
        <w:rPr>
          <w:rFonts w:ascii="Times New Roman" w:hAnsi="Times New Roman" w:cs="Times New Roman"/>
          <w:sz w:val="28"/>
          <w:szCs w:val="28"/>
        </w:rPr>
        <w:t>Пение устойчивых ступеней.</w:t>
      </w:r>
    </w:p>
    <w:p w:rsidR="00F004EC" w:rsidRPr="00DF1BD2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BD2">
        <w:rPr>
          <w:rFonts w:ascii="Times New Roman" w:hAnsi="Times New Roman" w:cs="Times New Roman"/>
          <w:sz w:val="28"/>
          <w:szCs w:val="28"/>
        </w:rPr>
        <w:t>Пение неустойчивых ступеней с разрешением.</w:t>
      </w:r>
    </w:p>
    <w:p w:rsidR="00F004EC" w:rsidRPr="00DF1BD2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BD2">
        <w:rPr>
          <w:rFonts w:ascii="Times New Roman" w:hAnsi="Times New Roman" w:cs="Times New Roman"/>
          <w:sz w:val="28"/>
          <w:szCs w:val="28"/>
        </w:rPr>
        <w:t>Пение опеваний устойчивых ступеней.</w:t>
      </w:r>
    </w:p>
    <w:p w:rsidR="00F004EC" w:rsidRPr="00DF1BD2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BD2">
        <w:rPr>
          <w:rFonts w:ascii="Times New Roman" w:hAnsi="Times New Roman" w:cs="Times New Roman"/>
          <w:sz w:val="28"/>
          <w:szCs w:val="28"/>
        </w:rPr>
        <w:t>Пение интервалов одноголосно и двухголосно в мажоре (м.2 на VII, II, б.2 на I, II, V, б.3 на I, IV ,V), м.3 на VII, II, ч.5 на I, ч.4 на V, ч.8 на I).</w:t>
      </w:r>
    </w:p>
    <w:p w:rsidR="00F004EC" w:rsidRPr="00DF1BD2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BD2">
        <w:rPr>
          <w:rFonts w:ascii="Times New Roman" w:hAnsi="Times New Roman" w:cs="Times New Roman"/>
          <w:sz w:val="28"/>
          <w:szCs w:val="28"/>
        </w:rPr>
        <w:t>Пение интервалов одноголосно и двухголосно в миноре (м.2 на II, V, б.2 на I, VII, м.3 на I, IV, V, VII повышенной, ч.5 на I, ч.4 на V, ч.8 на I).</w: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BD2">
        <w:rPr>
          <w:rFonts w:ascii="Times New Roman" w:hAnsi="Times New Roman" w:cs="Times New Roman"/>
          <w:sz w:val="28"/>
          <w:szCs w:val="28"/>
        </w:rPr>
        <w:t>Пение простых секвенций с использованием прорабатываемых мелодических оборотов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28.95pt;margin-top:5.95pt;width:356.4pt;height:71.4pt;z-index:-251657216;visibility:visible">
            <v:imagedata r:id="rId9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noProof/>
          <w:lang w:eastAsia="ru-RU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noProof/>
          <w:lang w:eastAsia="ru-RU"/>
        </w:rPr>
      </w:pPr>
    </w:p>
    <w:p w:rsidR="00F004EC" w:rsidRPr="00B02AF3" w:rsidRDefault="00F004EC" w:rsidP="001E4C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2AF3">
        <w:rPr>
          <w:rFonts w:ascii="Times New Roman" w:hAnsi="Times New Roman" w:cs="Times New Roman"/>
          <w:b/>
          <w:bCs/>
          <w:sz w:val="28"/>
          <w:szCs w:val="28"/>
        </w:rPr>
        <w:t>Сольфеджирование, пение с листа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Разучивание по нотам мелодий, включающих прорабатываемые мелодические и ритмические обороты, в пройденных тональностях, в размерах 2/4 3/4 4/4 с дирижированием.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Пение мелодий, выученных наизусть.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Транспонирование выученных мелодий в пройденные тональности.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Чтение с листа простейших мелодий.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Чередование пения вслух и про себя, поочередное пение фразами, группами и индивидуально.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Разучивание и пение двухголосия по нотам (группами, с аккомпанементом педагога).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Ритмические упражнения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Повторение данного на слух ритмического рисунка: на слоги, простукиванием.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Повторение записанного ритмического рисунка на слоги, простукиванием.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Новые ритмические фигуры в размере 2/4 (четверть с точкой и восьмая, четыре шестнадцатых).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Новые ритмические фигуры с восьмыми в размере</w:t>
      </w:r>
      <w:r>
        <w:rPr>
          <w:rFonts w:ascii="Times New Roman" w:hAnsi="Times New Roman" w:cs="Times New Roman"/>
          <w:sz w:val="28"/>
          <w:szCs w:val="28"/>
        </w:rPr>
        <w:t xml:space="preserve"> 3/4.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Основные ритмические фигуры в размере 4/4.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Определение размера в прослушанном музыкальном построении.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Дирижирование в размерах 2/4, 3/ 4, 4/4.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Паузы - половинная, целая.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Дирижирование в пройденных размерах.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Упражнения на ритмические остинато.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Ритмический аккомпанемент к выученным мелодиям.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Исполнение простейших ритмических партитур, в том числе ритмического канона.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Ритмические диктанты.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Слуховой анализ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Определение на слух лада (мажор, минор трех видов).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Определение на слух устойчивых и неустойчивых ступеней, мелодических оборотов.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Мажорного, минорного трезвучия в мелодическом и гармоническом звучании.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Пройденных интервалов в мелодическом и гармоническом звучании, скачков на ч.4, ч.5, ч.8.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2AF3">
        <w:rPr>
          <w:rFonts w:ascii="Times New Roman" w:hAnsi="Times New Roman" w:cs="Times New Roman"/>
          <w:b/>
          <w:bCs/>
          <w:sz w:val="28"/>
          <w:szCs w:val="28"/>
        </w:rPr>
        <w:t>Музыкальный диктант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Продолжение работы по развитию музыкальной памяти и внутреннего слуха.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Устные диктанты: запоминание фразы в объеме 2-4-х тактов и ее воспроизведение (на слоги, с названием нот, проигрывание на фортепиано).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Запись мелодий с предварительным разбором в объеме 4-8 тактов в пройденных размерах, с пройденными мелодическими оборотами, в пройденных тональностях.</w:t>
      </w:r>
    </w:p>
    <w:p w:rsidR="00F004EC" w:rsidRPr="00B02AF3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4" o:spid="_x0000_s1028" type="#_x0000_t75" style="position:absolute;left:0;text-align:left;margin-left:.15pt;margin-top:19.5pt;width:461.95pt;height:36.75pt;z-index:-251656192;visibility:visible">
            <v:imagedata r:id="rId10" o:title=""/>
          </v:shape>
        </w:pict>
      </w:r>
      <w:r w:rsidRPr="00B02A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4</w:t>
      </w:r>
    </w:p>
    <w:p w:rsidR="00F004EC" w:rsidRPr="00B02AF3" w:rsidRDefault="00F004EC" w:rsidP="001E4C6F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Pr="00B02AF3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2A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5</w:t>
      </w:r>
    </w:p>
    <w:p w:rsidR="00F004EC" w:rsidRPr="00B02AF3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29" type="#_x0000_t75" style="position:absolute;left:0;text-align:left;margin-left:.15pt;margin-top:6.9pt;width:468.7pt;height:37.5pt;z-index:-251655168;visibility:visible">
            <v:imagedata r:id="rId11" o:title=""/>
          </v:shape>
        </w:pict>
      </w:r>
    </w:p>
    <w:p w:rsidR="00F004EC" w:rsidRPr="00CE1D16" w:rsidRDefault="00F004EC" w:rsidP="00CE1D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2AF3">
        <w:rPr>
          <w:rFonts w:ascii="Times New Roman" w:hAnsi="Times New Roman" w:cs="Times New Roman"/>
          <w:b/>
          <w:bCs/>
          <w:sz w:val="28"/>
          <w:szCs w:val="28"/>
        </w:rPr>
        <w:t>Творческие задания</w: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 xml:space="preserve">Досочинение мелодии. </w: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 xml:space="preserve">Сочинение мелодических вариантов фразы. </w: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 xml:space="preserve">Сочинение мелодии на заданный ритм. </w: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 xml:space="preserve">Сочинение мелодии на заданный текст. </w: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 xml:space="preserve">Сочинение ритмического аккомпанемента. </w: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 xml:space="preserve">Подбор второго голоса к заданной мелодии. 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Подбор баса к заданной мелодии.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2AF3">
        <w:rPr>
          <w:rFonts w:ascii="Times New Roman" w:hAnsi="Times New Roman" w:cs="Times New Roman"/>
          <w:b/>
          <w:bCs/>
          <w:sz w:val="28"/>
          <w:szCs w:val="28"/>
        </w:rPr>
        <w:t>3 класс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2AF3">
        <w:rPr>
          <w:rFonts w:ascii="Times New Roman" w:hAnsi="Times New Roman" w:cs="Times New Roman"/>
          <w:b/>
          <w:bCs/>
          <w:sz w:val="28"/>
          <w:szCs w:val="28"/>
        </w:rPr>
        <w:t>Интонационные упражнения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Пение мажорных гамм до 3-х знаков в ключе. Пение минорных гамм (три вида) до 3-х знаков в ключе. Пение тетрахордов пройденных гамм. Пение в пройденных тональностях устойчивых ступеней. Пение в пройденных тональностях неустойчивых ступеней с разрешением.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Пение опеваний устойчивых ступеней.</w: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Пение секвенций с использованием прорабатываемых мелодических оборотов.</w:t>
      </w:r>
    </w:p>
    <w:p w:rsidR="00F004EC" w:rsidRPr="00B02AF3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6" o:spid="_x0000_s1030" type="#_x0000_t75" style="position:absolute;left:0;text-align:left;margin-left:31.95pt;margin-top:18pt;width:4in;height:34.8pt;z-index:-251654144;visibility:visible">
            <v:imagedata r:id="rId12" o:title=""/>
          </v:shape>
        </w:pic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6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Пение пройденных интервалов в тональности.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Пение пройденных интервалов от звука.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Пение пройденных интервалов двухголосно.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Пение мажорного и минорного трезвучия.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Пение в тональности обращений тонического трезвучия.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Пение в тональности главных трезвучий.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2AF3">
        <w:rPr>
          <w:rFonts w:ascii="Times New Roman" w:hAnsi="Times New Roman" w:cs="Times New Roman"/>
          <w:b/>
          <w:bCs/>
          <w:sz w:val="28"/>
          <w:szCs w:val="28"/>
        </w:rPr>
        <w:t>Сольфеджирование, пение с листа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Разучивание по нотам мелодий, включающих прорабатываемые мелодические и ритмические обороты, в пройденных тональностях, в размерах 2/4 3/4 4/4 3/8 с дирижированием.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Пение мелодий, выученных наизусть.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Транспонирование выученных мелодий в пройденные тональности.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Чтение с листа несложных мелодий.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Пение двухголосия (для продвинутых учеников - с проигрыванием другого голоса на фортепиано).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2AF3">
        <w:rPr>
          <w:rFonts w:ascii="Times New Roman" w:hAnsi="Times New Roman" w:cs="Times New Roman"/>
          <w:b/>
          <w:bCs/>
          <w:sz w:val="28"/>
          <w:szCs w:val="28"/>
        </w:rPr>
        <w:t>Ритмические упражнения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Новые ритмические фигуры в пройденных размерах 2/4, 3/4, 4/4 (восьмая и две шестнадцатых, две шестнадцатых и восьмая).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Размер 3/8, основные ритмические фигуры.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Повторение записанного ритмического рисунка простукиванием (с дирижированием).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Определение размера в прослушанном музыкальном построении.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Ритмические диктанты.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Исполнение выученных мелодий с собственным ритмическим аккомпанементом.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Исполнение ритмических партитур, ритмического остинато.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Новые ритмические фигуры в размере 2/4.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Затакты восьмая, две восьмые, три восьмые.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Слуховой анализ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Определение на слух: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пройденных мелодических оборотов (движение по звукам трезвучия и его обращений, скачки на пройденные интервалы, опевания устойчивых ступеней, остановки на V, II ступенях и т.д.);</w:t>
      </w:r>
    </w:p>
    <w:p w:rsidR="00F004EC" w:rsidRPr="00B02AF3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пройденных интервалов, взятых отдельно в мелодическом и гармоническом звучании (в ладу, от звука);</w: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AF3">
        <w:rPr>
          <w:rFonts w:ascii="Times New Roman" w:hAnsi="Times New Roman" w:cs="Times New Roman"/>
          <w:sz w:val="28"/>
          <w:szCs w:val="28"/>
        </w:rPr>
        <w:t>пройденных интервалов в ладу, взятых последовательно (3-4 интервала);</w:t>
      </w:r>
    </w:p>
    <w:p w:rsidR="00F004EC" w:rsidRPr="00B02AF3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Примеры 7,8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31" type="#_x0000_t75" style="position:absolute;left:0;text-align:left;margin-left:35.55pt;margin-top:3.5pt;width:241.45pt;height:48pt;z-index:-251653120;visibility:visible">
            <v:imagedata r:id="rId13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E67826" w:rsidRDefault="00F004EC" w:rsidP="001E4C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мажорного и минорного трезвучия, взятого от звука; трезвучий главных ступеней в мажоре и миноре (для подвинутых групп).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826">
        <w:rPr>
          <w:rFonts w:ascii="Times New Roman" w:hAnsi="Times New Roman" w:cs="Times New Roman"/>
          <w:b/>
          <w:bCs/>
          <w:sz w:val="28"/>
          <w:szCs w:val="28"/>
        </w:rPr>
        <w:t>Музыкальный диктант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Различные формы устного диктанта. Запись выученных мелодий.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Письменный диктант в пройденных тональностях, в объеме 8 тактов, включающий: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пройденные мелодические обороты (движение по звукам трезвучия и его обращений, скачки на пройденные интервалы, опевания устойчивых ступеней, остановки на V, II ступенях и т.д.);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ритмические группы восьмая и две шестнадцатых, две шестнадцатых и восьмая в размерах 2/4, 3/ 4, 4/4;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Творческие упражнения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Сочинение мелодии на заданный ритм. Сочинение мелодии на заданный текст.</w: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 xml:space="preserve">затакты восьмая, две восьмые, три восьмые в размерах 2/4, 3/4, 4/4; паузы - восьмые; 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78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9</w:t>
      </w:r>
    </w:p>
    <w:p w:rsidR="00F004EC" w:rsidRPr="00550FC2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1" o:spid="_x0000_s1032" type="#_x0000_t75" style="position:absolute;left:0;text-align:left;margin-left:1.95pt;margin-top:3.8pt;width:468.7pt;height:37.5pt;z-index:-251652096;visibility:visible">
            <v:imagedata r:id="rId14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10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9" o:spid="_x0000_s1033" type="#_x0000_t75" style="position:absolute;left:0;text-align:left;margin-left:2pt;margin-top:11.8pt;width:461.95pt;height:87pt;z-index:-251651072;visibility:visible">
            <v:imagedata r:id="rId15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Pr="00CE1D16" w:rsidRDefault="00F004EC" w:rsidP="00CE1D16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826">
        <w:rPr>
          <w:rFonts w:ascii="Times New Roman" w:hAnsi="Times New Roman" w:cs="Times New Roman"/>
          <w:b/>
          <w:bCs/>
          <w:sz w:val="28"/>
          <w:szCs w:val="28"/>
        </w:rPr>
        <w:t>Творческие упражнения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Сочинение мелодии на заданный ритм. Сочин</w:t>
      </w:r>
      <w:r>
        <w:rPr>
          <w:rFonts w:ascii="Times New Roman" w:hAnsi="Times New Roman" w:cs="Times New Roman"/>
          <w:sz w:val="28"/>
          <w:szCs w:val="28"/>
        </w:rPr>
        <w:t>ение мелодии на заданный текст.</w:t>
      </w:r>
      <w:r w:rsidRPr="00E67826">
        <w:rPr>
          <w:rFonts w:ascii="Times New Roman" w:hAnsi="Times New Roman" w:cs="Times New Roman"/>
          <w:sz w:val="28"/>
          <w:szCs w:val="28"/>
        </w:rPr>
        <w:t> 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Сочинение мелодии с использованием интонаций пройденных интервалов, аккордов.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Сочинение ритмического аккомпанемента.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Сочинение мелодических и ритмических вариантов фразы, предложения.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Сочинение ответного (второго) предложения.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Подбор второго голоса к заданной мелодии.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Подбор баса к заданной мелодии.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Подбор аккомпанемента к мелодии из предложенных аккордов.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826">
        <w:rPr>
          <w:rFonts w:ascii="Times New Roman" w:hAnsi="Times New Roman" w:cs="Times New Roman"/>
          <w:b/>
          <w:bCs/>
          <w:sz w:val="28"/>
          <w:szCs w:val="28"/>
        </w:rPr>
        <w:t>4 класс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826">
        <w:rPr>
          <w:rFonts w:ascii="Times New Roman" w:hAnsi="Times New Roman" w:cs="Times New Roman"/>
          <w:b/>
          <w:bCs/>
          <w:sz w:val="28"/>
          <w:szCs w:val="28"/>
        </w:rPr>
        <w:t>Интонационные упражнения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Пение пройденных гамм, отдельных ступеней, мелодических оборотов.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Пение трезвучий главных ступеней с разрешением.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Пение доминантового септаккорда с разрешением в пройденных тональностях.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Пение ранее пройденных интервалов от звука и в тональности.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Пение м.7 на V ступени в мажоре и миноре.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Пение ум.5 на VII (повышенной) ступени и ув.4 на IV ступени в натуральном мажоре и гармоническом миноре.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Пение интервальных последовательностей в тональности (до 5 интервалов) мелодически и двухголосно, с проигрыванием одного из голосов.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Пение аккордовых последовательностей (4-5 аккордов) мелодически и одного из голосов с проигрыванием аккордов на фортепиано.</w:t>
      </w:r>
    </w:p>
    <w:p w:rsidR="00F004EC" w:rsidRPr="00E67826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826">
        <w:rPr>
          <w:rFonts w:ascii="Times New Roman" w:hAnsi="Times New Roman" w:cs="Times New Roman"/>
          <w:sz w:val="28"/>
          <w:szCs w:val="28"/>
        </w:rPr>
        <w:t>Пение диатонических секвенций с использованием пройденных мелодических оборотов, включающих движение по звукам аккордов, скачки на пройденные интервалы.</w:t>
      </w:r>
    </w:p>
    <w:p w:rsidR="00F004EC" w:rsidRPr="00E67826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78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11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10" o:spid="_x0000_s1034" type="#_x0000_t75" style="position:absolute;left:0;text-align:left;margin-left:25.35pt;margin-top:5.55pt;width:264pt;height:37.8pt;z-index:-251650048;visibility:visible">
            <v:imagedata r:id="rId16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Pr="006A0F2D" w:rsidRDefault="00F004EC" w:rsidP="00CE1D1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0F2D">
        <w:rPr>
          <w:rFonts w:ascii="Times New Roman" w:hAnsi="Times New Roman" w:cs="Times New Roman"/>
          <w:b/>
          <w:bCs/>
          <w:sz w:val="28"/>
          <w:szCs w:val="28"/>
        </w:rPr>
        <w:t>Сольфеджирование, пение с листа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Пение по нотам мелодий с более сложными мелодическими и ритмическими оборотами в тональностях до 4-х знаков, с пройденными ритмическими оборотами.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Пение мелодий, выученных наизусть.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Транспонирование выученных мелодий.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Чтение с листа несложных мелодий в пройденных тональностях, включающих движение по звукам главных трезвучий, доминантовому септаккорду, пройденные ритмические фигуры.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Пение одного из голосов двухголосных примеров, в том числе канонов.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Пение одного из голосов двухголосного примера с одновременным проигрыванием другого голоса на фортепиано.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0F2D">
        <w:rPr>
          <w:rFonts w:ascii="Times New Roman" w:hAnsi="Times New Roman" w:cs="Times New Roman"/>
          <w:b/>
          <w:bCs/>
          <w:sz w:val="28"/>
          <w:szCs w:val="28"/>
        </w:rPr>
        <w:t>Ритмические упражнения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Простукивание записанных ритмических упражнений, включающих новые ритмические фигуры (в размерах 2/4, 3/4, 4/4 - пунктирный ритм, синкопа, триоль, в размерах 3/8 и 6/8 ритмические группы с четвертями и восьмыми) с одновременнымдирижированием.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Размер 6/8, работа над дирижерским жестом.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Определение размера в прослушанном музыкальном построении.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Пение с ритмическим аккомпанементом.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Исполнение ритмическогодвухголосия группами и индивидуально.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Исполнение ритмических партитур.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Ритмические диктанты.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Сольмизация выученных примеров и примеров с листа.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Слуховой анализ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Определение в прослушанной музыкальном построении его структуры (повторность, вариативность, секвенции).</w:t>
      </w:r>
      <w:r w:rsidRPr="006A0F2D">
        <w:rPr>
          <w:rFonts w:ascii="Times New Roman" w:hAnsi="Times New Roman" w:cs="Times New Roman"/>
          <w:sz w:val="28"/>
          <w:szCs w:val="28"/>
        </w:rPr>
        <w:t> 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Определение на слух и осознание мелодических оборотов, включающих движение по звукам трезвучий, септаккорда.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Определение на слух и осознание мелодических оборотов, включающих скачки на тритоны на пройденных ступенях.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Определение на слух пройденных интервалов вне тональности.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Определение на слух последовательности интервалов в пройденных тональностях (до 5 интервалов).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0F2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12</w:t>
      </w:r>
    </w:p>
    <w:p w:rsidR="00F004EC" w:rsidRPr="006A0F2D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11" o:spid="_x0000_s1035" type="#_x0000_t75" style="position:absolute;left:0;text-align:left;margin-left:35.55pt;margin-top:4.8pt;width:145.5pt;height:51pt;z-index:251667456;visibility:visible">
            <v:imagedata r:id="rId17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Pr="00CE1D16" w:rsidRDefault="00F004EC" w:rsidP="00CE1D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Определение на слух мажорного и минорного трезвучия, секстаккорда, квартсекстваккорда вне тональности.</w: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 xml:space="preserve">Определение последовательности аккордов в пройденных тональностях (до 5 аккордов), осознание функциональной окраски аккордов в тональности </w:t>
      </w:r>
      <w:r w:rsidRPr="006A0F2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13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12" o:spid="_x0000_s1036" type="#_x0000_t75" style="position:absolute;left:0;text-align:left;margin-left:36.05pt;margin-top:2pt;width:211.45pt;height:39.75pt;z-index:-251648000;visibility:visible">
            <v:imagedata r:id="rId18" o:title=""/>
          </v:shape>
        </w:pict>
      </w:r>
    </w:p>
    <w:p w:rsidR="00F004EC" w:rsidRPr="00CE1D16" w:rsidRDefault="00F004EC" w:rsidP="00CE1D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0F2D">
        <w:rPr>
          <w:rFonts w:ascii="Times New Roman" w:hAnsi="Times New Roman" w:cs="Times New Roman"/>
          <w:b/>
          <w:bCs/>
          <w:sz w:val="28"/>
          <w:szCs w:val="28"/>
        </w:rPr>
        <w:t>Музыкальный диктант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Устные диктанты.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Запись выученных мелодий по памяти.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Письменный диктант в тональностях до 4-х знаков в объеме 8 тактов, включающий пройденные мелодические обороты и ритмические группы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</w:t>
      </w:r>
      <w:r w:rsidRPr="006A0F2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14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13" o:spid="_x0000_s1037" type="#_x0000_t75" style="position:absolute;left:0;text-align:left;margin-left:-1.05pt;margin-top:13.05pt;width:469.45pt;height:39pt;z-index:-251646976;visibility:visible">
            <v:imagedata r:id="rId19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15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4" o:spid="_x0000_s1038" type="#_x0000_t75" style="position:absolute;left:0;text-align:left;margin-left:-8.25pt;margin-top:6.75pt;width:462.7pt;height:90pt;z-index:-251645952;visibility:visible">
            <v:imagedata r:id="rId20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6A0F2D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0F2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16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5" o:spid="_x0000_s1039" type="#_x0000_t75" style="position:absolute;left:0;text-align:left;margin-left:-3.45pt;margin-top:12.6pt;width:469.45pt;height:37.5pt;z-index:-251644928;visibility:visible">
            <v:imagedata r:id="rId21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6A0F2D" w:rsidRDefault="00F004EC" w:rsidP="00CE1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0F2D">
        <w:rPr>
          <w:rFonts w:ascii="Times New Roman" w:hAnsi="Times New Roman" w:cs="Times New Roman"/>
          <w:b/>
          <w:bCs/>
          <w:sz w:val="28"/>
          <w:szCs w:val="28"/>
        </w:rPr>
        <w:t>Творческие упражнения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Импровизация и сочинение мелодических и ритмических вариантов фразы, предложения.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Сочинение мелодий различного жанра, характера (марша, колыбельная, мазурка).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Сочинение мелодий, использующих движение по пройденным аккордам, скачки на изученные интервалы.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Сочинение мелодий на заданный ритмический рисунок.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Сочинение мелодий с использованием пройденных ритмических рисунков.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Сочинение подголоска к мелодии.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Подбор басового голоса к данной мелодии с использованием главных ступеней.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Подбор аккомпанемента к мелодии с помощью изученных аккордов.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Пение мелодий с собственным аккомпанементом.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Пение выученных мелодий с аккомпанементом (собственным или другого ученика, или педагога).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0F2D">
        <w:rPr>
          <w:rFonts w:ascii="Times New Roman" w:hAnsi="Times New Roman" w:cs="Times New Roman"/>
          <w:b/>
          <w:bCs/>
          <w:sz w:val="28"/>
          <w:szCs w:val="28"/>
        </w:rPr>
        <w:t>5 класс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0F2D">
        <w:rPr>
          <w:rFonts w:ascii="Times New Roman" w:hAnsi="Times New Roman" w:cs="Times New Roman"/>
          <w:b/>
          <w:bCs/>
          <w:sz w:val="28"/>
          <w:szCs w:val="28"/>
        </w:rPr>
        <w:t>Интонационные упражнения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Пение гамм до 5 знаков, отдельных ступеней, мелодических оборотов.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Пение пройденных интервалов в тональности и от звука.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Пение трезвучий главных ступеней с обращениями и разрешениями.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Пение мажорного и минорного квартсекстаккорда от звука.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Пение доминантового септаккорда от звука с разрешением в две тональности.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Пение последовательностей интервалов (мелодически и двухголосно).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Пение одного из голосов в двухголосных упражнениях с проигрыванием второго голоса на фортепиано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Пение последовательностей аккордов (мелодически, группами, с одновременной игрой на фортепиано)</w:t>
      </w:r>
    </w:p>
    <w:p w:rsidR="00F004EC" w:rsidRPr="006A0F2D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F2D">
        <w:rPr>
          <w:rFonts w:ascii="Times New Roman" w:hAnsi="Times New Roman" w:cs="Times New Roman"/>
          <w:sz w:val="28"/>
          <w:szCs w:val="28"/>
        </w:rPr>
        <w:t>Пение одноголосных секвенций.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17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6" o:spid="_x0000_s1040" type="#_x0000_t75" style="position:absolute;left:0;text-align:left;margin-left:35.55pt;margin-top:-.3pt;width:289.2pt;height:40.8pt;z-index:-251643904;visibility:visible">
            <v:imagedata r:id="rId22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Пение двухголосных диатонических секвенций.</w:t>
      </w:r>
    </w:p>
    <w:p w:rsidR="00F004EC" w:rsidRPr="00446C3A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6C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18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7" o:spid="_x0000_s1041" type="#_x0000_t75" style="position:absolute;left:0;text-align:left;margin-left:35.55pt;margin-top:-.25pt;width:238.2pt;height:33.6pt;z-index:-251642880;visibility:visible">
            <v:imagedata r:id="rId23" o:title=""/>
          </v:shape>
        </w:pict>
      </w:r>
    </w:p>
    <w:p w:rsidR="00F004EC" w:rsidRPr="00CE1D16" w:rsidRDefault="00F004EC" w:rsidP="00CE1D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6C3A">
        <w:rPr>
          <w:rFonts w:ascii="Times New Roman" w:hAnsi="Times New Roman" w:cs="Times New Roman"/>
          <w:b/>
          <w:bCs/>
          <w:sz w:val="28"/>
          <w:szCs w:val="28"/>
        </w:rPr>
        <w:t>Сольфеджирование, чтение с листа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Пение выученных мелодий по нотам в пройденных тональностях и размерах с более сложными мелодическими и ритмическими оборотами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Пение с листа мелодий в пройденных тональностях и размерах, включающих интонации тритонов, движение по звукам главных аккордов, доминантового септаккорда, уменьшенного трезвучия.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Пение двухголосных примеров с большей самостоятельностью каждого голоса (в ансамбле и с проигрыванием одного из голосов на фортепиано).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Пение с листа канонов и несложных двухголосных примеров.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Транспонирование выученных мелодий.</w: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6C3A">
        <w:rPr>
          <w:rFonts w:ascii="Times New Roman" w:hAnsi="Times New Roman" w:cs="Times New Roman"/>
          <w:b/>
          <w:bCs/>
          <w:sz w:val="28"/>
          <w:szCs w:val="28"/>
        </w:rPr>
        <w:t>Ритмические упражнения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Простукивание записанного ритмического рисунка в пройденных размерах.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Определение размера в прослушанном музыкальном построении.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Ритм четверть с точкой и две шестнадцатых в размерах 2/4, 3/4, 4/4.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Продолжение работы над дирижерским жестом в размере 6/8.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Дирижирование в простых размерах при пении двухголосия с собственным аккомпанементом.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Исполнение мелодий с ритмическим аккомпанементом.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Двухголосные ритмические упражнения группами и индивидуально (двумя руками).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Ритмические диктанты.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Сольмизация выученных примеров и с листа.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6C3A">
        <w:rPr>
          <w:rFonts w:ascii="Times New Roman" w:hAnsi="Times New Roman" w:cs="Times New Roman"/>
          <w:b/>
          <w:bCs/>
          <w:sz w:val="28"/>
          <w:szCs w:val="28"/>
        </w:rPr>
        <w:t>Слуховой анализ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Определение на слух и осознание в прослушанном музыкальном построении его формы (период, предложения, фразы, секвенции, каденции).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Определение на слух и осознание мелодических оборотов, включающих движение по звукам обращений главных трезвучий, уменьшенному трезвучию, скачки на тритоны.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Определение на слух интервалов в мелодическом и гармоническом звучании вне тональности.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Определение на слух последовательности интервалов в пройденных тональностях (до 6 интервалов).</w:t>
      </w:r>
    </w:p>
    <w:p w:rsidR="00F004EC" w:rsidRPr="00446C3A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6C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19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8" o:spid="_x0000_s1042" type="#_x0000_t75" style="position:absolute;left:0;text-align:left;margin-left:39.15pt;margin-top:3.35pt;width:198pt;height:45pt;z-index:-251641856;visibility:visible">
            <v:imagedata r:id="rId24" o:title=""/>
          </v:shape>
        </w:pict>
      </w:r>
    </w:p>
    <w:p w:rsidR="00F004EC" w:rsidRPr="006A0F2D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Определение на слух аккордов в мелодическом и гармоническом звучании вне тональности.</w:t>
      </w:r>
    </w:p>
    <w:p w:rsidR="00F004EC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 xml:space="preserve">Определение на слух последовательности из аккордов в пройденных тональностях (до 6 аккордов). </w:t>
      </w:r>
    </w:p>
    <w:p w:rsidR="00F004EC" w:rsidRPr="00446C3A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6C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20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9" o:spid="_x0000_s1043" type="#_x0000_t75" style="position:absolute;left:0;text-align:left;margin-left:35.55pt;margin-top:.15pt;width:250.2pt;height:38.4pt;z-index:-251640832;visibility:visible">
            <v:imagedata r:id="rId25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6C3A">
        <w:rPr>
          <w:rFonts w:ascii="Times New Roman" w:hAnsi="Times New Roman" w:cs="Times New Roman"/>
          <w:b/>
          <w:bCs/>
          <w:sz w:val="28"/>
          <w:szCs w:val="28"/>
        </w:rPr>
        <w:t>Музыкальный диктант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Различные формы устного диктанта.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Запись мелодий по памяти.</w:t>
      </w:r>
    </w:p>
    <w:p w:rsidR="00F004EC" w:rsidRPr="00446C3A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C3A">
        <w:rPr>
          <w:rFonts w:ascii="Times New Roman" w:hAnsi="Times New Roman" w:cs="Times New Roman"/>
          <w:sz w:val="28"/>
          <w:szCs w:val="28"/>
        </w:rPr>
        <w:t>Письменный диктант в пройденных тональностях в объеме 8 тактов, включающих пройденные мелодические обороты, скачки на пройденные интервалы, движение по звукам пройденных аккордов, изученные ритмические фигуры.</w:t>
      </w:r>
    </w:p>
    <w:p w:rsidR="00F004EC" w:rsidRPr="00C54471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54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21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0" o:spid="_x0000_s1044" type="#_x0000_t75" style="position:absolute;left:0;text-align:left;margin-left:3.15pt;margin-top:-.15pt;width:464.2pt;height:42.75pt;z-index:-251639808;visibility:visible">
            <v:imagedata r:id="rId26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C54471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54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22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1" o:spid="_x0000_s1045" type="#_x0000_t75" style="position:absolute;left:0;text-align:left;margin-left:3.15pt;margin-top:13.85pt;width:462.7pt;height:87.75pt;z-index:-251638784;visibility:visible">
            <v:imagedata r:id="rId27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C54471" w:rsidRDefault="00F004EC" w:rsidP="00CE1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471">
        <w:rPr>
          <w:rFonts w:ascii="Times New Roman" w:hAnsi="Times New Roman" w:cs="Times New Roman"/>
          <w:b/>
          <w:bCs/>
          <w:sz w:val="28"/>
          <w:szCs w:val="28"/>
        </w:rPr>
        <w:t>Творческие задания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Импровизация и сочинение мелодий различного характера и жанра.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Импровизация и сочинение мелодий с использованием интонаций пройденных интервалов, движением по звукам пройденных аккордов.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Импровизация и сочинение мелодий на заданный ритм.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Импровизация и сочинение мелодий с использованием изученных ритмических фигур.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Импровизация и сочинение подголоска.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Подбор аккомпанемента к выученным мелодиям с использованием пройденных аккордов.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471">
        <w:rPr>
          <w:rFonts w:ascii="Times New Roman" w:hAnsi="Times New Roman" w:cs="Times New Roman"/>
          <w:b/>
          <w:bCs/>
          <w:sz w:val="28"/>
          <w:szCs w:val="28"/>
        </w:rPr>
        <w:t>6 класс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471">
        <w:rPr>
          <w:rFonts w:ascii="Times New Roman" w:hAnsi="Times New Roman" w:cs="Times New Roman"/>
          <w:b/>
          <w:bCs/>
          <w:sz w:val="28"/>
          <w:szCs w:val="28"/>
        </w:rPr>
        <w:t>Интонационные навыки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Пение гамм до 6 знаков в ключе (три вида минора, натуральный и гармонический вид мажора).</w:t>
      </w:r>
      <w:r w:rsidRPr="00C54471">
        <w:rPr>
          <w:rFonts w:ascii="Times New Roman" w:hAnsi="Times New Roman" w:cs="Times New Roman"/>
          <w:sz w:val="28"/>
          <w:szCs w:val="28"/>
        </w:rPr>
        <w:t> 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Пение мелодических оборотов с использованием альтерированных ступеней.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Пение тритонов в натуральном и гармоническом виде мажора и минора.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Пение всех диатонических интервалов в тональности и от звука вверх и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вниз.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Пение доминантового септаккорда и его обращений с разрешениями в пройденных тональностях.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Пение уменьшенного трезвучия в натуральном и гармоническом виде мажора и минора.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Пение последовательностей интервалов (мелодически и двухголосно).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Пение одного из голосов в двухголосных упражнениях с проигрыванием второго голоса на фортепиано.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Пение последовательностей аккордов (мелодически, группами, с одновременной игрой на фортепиано).</w:t>
      </w:r>
    </w:p>
    <w:p w:rsidR="00F004EC" w:rsidRPr="00C54471" w:rsidRDefault="00F004EC" w:rsidP="00CE1D1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471">
        <w:rPr>
          <w:rFonts w:ascii="Times New Roman" w:hAnsi="Times New Roman" w:cs="Times New Roman"/>
          <w:sz w:val="28"/>
          <w:szCs w:val="28"/>
        </w:rPr>
        <w:t>Пение одноголосных диатонических и модулирующих секвенций.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54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23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8" o:spid="_x0000_s1046" type="#_x0000_t75" style="position:absolute;left:0;text-align:left;margin-left:35.55pt;margin-top:.2pt;width:330.7pt;height:45pt;z-index:-251637760;visibility:visible">
            <v:imagedata r:id="rId28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Пение двухголосных диатонических и модулирующих секвенций.</w:t>
      </w:r>
    </w:p>
    <w:p w:rsidR="00F004EC" w:rsidRPr="00271FC4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71F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24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2" o:spid="_x0000_s1047" type="#_x0000_t75" style="position:absolute;left:0;text-align:left;margin-left:35.55pt;margin-top:.2pt;width:203.95pt;height:46.5pt;z-index:-251636736;visibility:visible">
            <v:imagedata r:id="rId29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1E4C6F" w:rsidRDefault="00F004EC" w:rsidP="001E4C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1FC4">
        <w:rPr>
          <w:rFonts w:ascii="Times New Roman" w:hAnsi="Times New Roman" w:cs="Times New Roman"/>
          <w:b/>
          <w:bCs/>
          <w:sz w:val="28"/>
          <w:szCs w:val="28"/>
        </w:rPr>
        <w:t>Сольфеджирование, пение с листа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Пение мелодий с более сложными мелодическими и ритмическими оборотами, элементами хроматизма, модуляциями в пройденных тональностях и размерах с дирижированием.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 xml:space="preserve">Чтение с листа мелодий в пройденных тональностях, включающих движение по звукам обращений доминантового септаккорда, уменьшенного </w:t>
      </w:r>
    </w:p>
    <w:p w:rsidR="00F004EC" w:rsidRPr="00271FC4" w:rsidRDefault="00F004EC" w:rsidP="001E4C6F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трезвучия, скачки на все пройденные интервалы, несложные виды хроматизма.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Пение двухголосных примеров дуэтами и с собственным исполнением второго голоса на фортепиано и дирижированием.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Пение мелодий, песен, романсов с собственным аккомпанементом по нотам.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Транспонирование выученных мелодий.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Транспонирование с листа на секунду вверх и вних.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Ритмические упражнения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Ритмические упражнения с использованием пройденных длительностей и ритмических групп: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-</w:t>
      </w:r>
      <w:r w:rsidRPr="00271FC4">
        <w:rPr>
          <w:rFonts w:ascii="Times New Roman" w:hAnsi="Times New Roman" w:cs="Times New Roman"/>
          <w:sz w:val="28"/>
          <w:szCs w:val="28"/>
        </w:rPr>
        <w:tab/>
        <w:t>ритмы с залигованными нотами,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-</w:t>
      </w:r>
      <w:r w:rsidRPr="00271FC4">
        <w:rPr>
          <w:rFonts w:ascii="Times New Roman" w:hAnsi="Times New Roman" w:cs="Times New Roman"/>
          <w:sz w:val="28"/>
          <w:szCs w:val="28"/>
        </w:rPr>
        <w:tab/>
        <w:t>ритм триоль шестнадцатых,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-</w:t>
      </w:r>
      <w:r w:rsidRPr="00271FC4">
        <w:rPr>
          <w:rFonts w:ascii="Times New Roman" w:hAnsi="Times New Roman" w:cs="Times New Roman"/>
          <w:sz w:val="28"/>
          <w:szCs w:val="28"/>
        </w:rPr>
        <w:tab/>
        <w:t>ритмы с восьмыми в размерах 3/8, 6/8.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Пение мелодий с ритмическим аккомпанементом.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Двухголосные ритмические упражнения группами и индивидуально.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Ритмические диктанты.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Сольмизация выученных примеров и с листа.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Слуховой анализ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Определение на слух и осознание в прослушанном музыкальном построении его формы (период, предложения, фразы, секвенции, каденции).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Определение мелодических оборотов, включающих движение по звукам обращений доминантового септаккорда, уменьшенного трезвучия, субдоминантовых аккордов в гармоническом мажоре, скачки на пройденные интервалы.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Определение альтерации в мелодии (IV повышенная ступень в мажоре и в миноре).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Определение модуляции в параллельную тональность, в тональность доминанты.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 xml:space="preserve">Определение интервалов в ладу и от звука, последовательностей из интервалов в тональности (6-7 интервалов). </w:t>
      </w:r>
    </w:p>
    <w:p w:rsidR="00F004EC" w:rsidRPr="00271FC4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71F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25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3" o:spid="_x0000_s1048" type="#_x0000_t75" style="position:absolute;left:0;text-align:left;margin-left:35.55pt;margin-top:.15pt;width:204.7pt;height:48pt;z-index:-251635712;visibility:visible">
            <v:imagedata r:id="rId30" o:title=""/>
          </v:shape>
        </w:pict>
      </w:r>
    </w:p>
    <w:p w:rsidR="00F004EC" w:rsidRPr="00271FC4" w:rsidRDefault="00F004EC" w:rsidP="001E4C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 xml:space="preserve">Определение аккордов в ладу и от звука, последовательностей из нескольких аккордов (6-7 аккордов). </w:t>
      </w:r>
    </w:p>
    <w:p w:rsidR="00F004EC" w:rsidRPr="00271FC4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71F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26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4" o:spid="_x0000_s1049" type="#_x0000_t75" style="position:absolute;left:0;text-align:left;margin-left:35.55pt;margin-top:7.85pt;width:187.5pt;height:40.5pt;z-index:-251634688;visibility:visible">
            <v:imagedata r:id="rId31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271FC4" w:rsidRDefault="00F004EC" w:rsidP="001E4C6F">
      <w:pPr>
        <w:pStyle w:val="ListParagraph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1FC4">
        <w:rPr>
          <w:rFonts w:ascii="Times New Roman" w:hAnsi="Times New Roman" w:cs="Times New Roman"/>
          <w:b/>
          <w:bCs/>
          <w:sz w:val="28"/>
          <w:szCs w:val="28"/>
        </w:rPr>
        <w:t>Музыкальный диктант</w:t>
      </w:r>
    </w:p>
    <w:p w:rsidR="00F004EC" w:rsidRPr="00271FC4" w:rsidRDefault="00F004EC" w:rsidP="001E4C6F">
      <w:pPr>
        <w:pStyle w:val="ListParagraph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Различные формы устного диктанта, запись мелодий по памяти.</w:t>
      </w:r>
    </w:p>
    <w:p w:rsidR="00F004EC" w:rsidRPr="00271FC4" w:rsidRDefault="00F004EC" w:rsidP="001E4C6F">
      <w:pPr>
        <w:pStyle w:val="ListParagraph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Письменный диктант в объеме 8 тактов, в пройденных тональностях и размерах, включающий пройденные обороты (элементы гармонического мажора, повышение IV ступени), движение по звукам пройденных аккордов, скачки на пройденные интервалы, изученные ритмические фигуры с залигованными нотами, триоли. Возможно модулирующее построение в параллельную тональность или тональность доминанты.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71F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27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25" o:spid="_x0000_s1050" type="#_x0000_t75" style="position:absolute;left:0;text-align:left;margin-left:14.55pt;margin-top:-.1pt;width:469.45pt;height:46.5pt;z-index:-251633664;visibility:visible">
            <v:imagedata r:id="rId32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Pr="00271FC4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26" o:spid="_x0000_s1051" type="#_x0000_t75" style="position:absolute;left:0;text-align:left;margin-left:15.8pt;margin-top:14.7pt;width:462.7pt;height:93.75pt;z-index:-251632640;visibility:visible">
            <v:imagedata r:id="rId33" o:title=""/>
          </v:shape>
        </w:pict>
      </w:r>
      <w:r w:rsidRPr="00271F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Пример 28 </w:t>
      </w:r>
    </w:p>
    <w:p w:rsidR="00F004EC" w:rsidRPr="00C54471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1E4C6F" w:rsidRDefault="00F004EC" w:rsidP="001E4C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1FC4">
        <w:rPr>
          <w:rFonts w:ascii="Times New Roman" w:hAnsi="Times New Roman" w:cs="Times New Roman"/>
          <w:b/>
          <w:bCs/>
          <w:sz w:val="28"/>
          <w:szCs w:val="28"/>
        </w:rPr>
        <w:t>Творческие задания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Импровизация и сочинение мелодий в пройденных тональностях, в том числе в гармоническом виде мажора, включающих обороты с альтерацией IV ступени, модулирующих построений.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Импровизация и сочинение мелодий, включающих движения по звукам пройденных аккордов, скачки на изученные интервалы.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Импровизация и сочинение мелодий с использованием ритмических фигур с залигованными нотами, триолей шестнадцатых, ритмических фигур с восьмыми в размерах 3/8, 6/8.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Импровизация и сочинение мелодий на заданный ритмический рисунок.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Сочинение, подбор подголоска.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Сочинение, подбор аккомпанемента к мелодии с использованием пройденных аккордов в разной фактуре.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1FC4">
        <w:rPr>
          <w:rFonts w:ascii="Times New Roman" w:hAnsi="Times New Roman" w:cs="Times New Roman"/>
          <w:b/>
          <w:bCs/>
          <w:sz w:val="28"/>
          <w:szCs w:val="28"/>
        </w:rPr>
        <w:t>7 класс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1FC4">
        <w:rPr>
          <w:rFonts w:ascii="Times New Roman" w:hAnsi="Times New Roman" w:cs="Times New Roman"/>
          <w:b/>
          <w:bCs/>
          <w:sz w:val="28"/>
          <w:szCs w:val="28"/>
        </w:rPr>
        <w:t>Интонационные упражнения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Пение гамм до 7 знаков в ключе (три вида минора, натуральный и гармонический вид мажора).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Пение мелодических оборотов с использованием альтерированных ступеней.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Пение диатонических ладов.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Пение мажорной и минорной пентатоники.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Пение всех пройденных диатонических интервалов от звука и в тональности вверх и вниз.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Пение характерных интервалов в гармоническом виде мажора и минора.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Пройденных интервалов от звука и в тональности двухголосно.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Пение вводных септаккордов в натуральном и гармоническом виде мажора и минора.</w:t>
      </w:r>
    </w:p>
    <w:p w:rsidR="00F004EC" w:rsidRPr="00271FC4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>Пение одного из голосов аккордовой или интервальной последовательности с проигрыванием остальных голосов на фортепиано.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C4">
        <w:rPr>
          <w:rFonts w:ascii="Times New Roman" w:hAnsi="Times New Roman" w:cs="Times New Roman"/>
          <w:sz w:val="28"/>
          <w:szCs w:val="28"/>
        </w:rPr>
        <w:t xml:space="preserve">Пение секвенций (одноголосных, двухголосных, однотональных или модулирующих). 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71F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29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28" o:spid="_x0000_s1052" type="#_x0000_t75" style="position:absolute;left:0;text-align:left;margin-left:35.55pt;margin-top:0;width:307.8pt;height:42.6pt;z-index:-251631616;visibility:visible">
            <v:imagedata r:id="rId34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45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30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9" o:spid="_x0000_s1053" type="#_x0000_t75" style="position:absolute;left:0;text-align:left;margin-left:35.55pt;margin-top:.2pt;width:204.7pt;height:43.5pt;z-index:-251630592;visibility:visible">
            <v:imagedata r:id="rId35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457D">
        <w:rPr>
          <w:rFonts w:ascii="Times New Roman" w:hAnsi="Times New Roman" w:cs="Times New Roman"/>
          <w:b/>
          <w:bCs/>
          <w:sz w:val="28"/>
          <w:szCs w:val="28"/>
        </w:rPr>
        <w:t>Сольфеджирование, чтение с листа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Разучивание и пение с дирижированием мелодий в пройденных тональностях, включающих альтерированные ступени, отклонения и модуляции в родственные тональности, интонации пройденных интервалов и аккордов, с использованием пройденных ритмических фигур в изученных размерах, в том числе в размерах 3/2, 6/4.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Разучивание и пение мелодий в диатонических ладах.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Чтение с листа мелодий, включающих пройденные интонационные и ритмические трудности.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Пение двухголосных примеров дуэтом и с собственным исполнением второго голоса на фортепиано.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Пение выученных мелодий, песен, романсов с собственным аккомпанементом на фортепиано по нотам.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Транспонирование выученных мелодий на секунду и терцию.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457D">
        <w:rPr>
          <w:rFonts w:ascii="Times New Roman" w:hAnsi="Times New Roman" w:cs="Times New Roman"/>
          <w:b/>
          <w:bCs/>
          <w:sz w:val="28"/>
          <w:szCs w:val="28"/>
        </w:rPr>
        <w:t>Ритмические упражнения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Ритмические упражнения с использованием всех пройденных длительностей и размеров.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Различные виды внутритактовых синкоп.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Дирижерский жест в размерах 3/2, 6/4.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Дирижерский жест в переменных размерах.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Ритмические диктанты.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Сольмизация выученных примеров и при чтении с листа.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Слуховой анализ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Определение на слух и осознание в прослушанном музыкальном построении его формы (период, предложения, фразы, секвенции, каденции), размера, ритмических особенностей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Определение мелодических оборотов, включающих движение по звукам вводных септаккордов, обращений доминантового септаккорда, скачки на пройденные диатонические и характерные интервалы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Определение альтерации в мелодии (IV повышенная в мажоре и в миноре, VI пониженная в мажоре, II пониженная в миноре, II повышенная в мажоре).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Определение модуляции в родственные тональности.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Определение диатонических ладов, пентатоники.</w:t>
      </w:r>
    </w:p>
    <w:p w:rsidR="00F004EC" w:rsidRPr="002C457D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>Определение всех пройденных интервалов в ладу и от звука, последовательностей из интервалов в тональности (7-8 интервалов).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45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31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30" o:spid="_x0000_s1054" type="#_x0000_t75" style="position:absolute;left:0;text-align:left;margin-left:35.55pt;margin-top:5.3pt;width:172.5pt;height:49.5pt;z-index:-251629568;visibility:visible">
            <v:imagedata r:id="rId36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32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31" o:spid="_x0000_s1055" type="#_x0000_t75" style="position:absolute;left:0;text-align:left;margin-left:35.55pt;margin-top:.05pt;width:180pt;height:49.5pt;z-index:-251628544;visibility:visible">
            <v:imagedata r:id="rId37" o:title=""/>
          </v:shape>
        </w:pict>
      </w:r>
    </w:p>
    <w:p w:rsidR="00F004EC" w:rsidRPr="001E4C6F" w:rsidRDefault="00F004EC" w:rsidP="001E4C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D">
        <w:rPr>
          <w:rFonts w:ascii="Times New Roman" w:hAnsi="Times New Roman" w:cs="Times New Roman"/>
          <w:sz w:val="28"/>
          <w:szCs w:val="28"/>
        </w:rPr>
        <w:t xml:space="preserve">Определение всех пройденных аккордов от звука, функций аккордов в ладу, последовательностей из нескольких аккордов (7-8 аккордов). </w:t>
      </w:r>
    </w:p>
    <w:p w:rsidR="00F004EC" w:rsidRPr="002C457D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45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33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2" o:spid="_x0000_s1056" type="#_x0000_t75" style="position:absolute;left:0;text-align:left;margin-left:35.55pt;margin-top:-.15pt;width:198pt;height:40.5pt;z-index:-251627520;visibility:visible">
            <v:imagedata r:id="rId38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2C457D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45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34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4" o:spid="_x0000_s1057" type="#_x0000_t75" style="position:absolute;left:0;text-align:left;margin-left:35.55pt;margin-top:3.6pt;width:206.4pt;height:45.6pt;z-index:-251626496;visibility:visible">
            <v:imagedata r:id="rId39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863FBE" w:rsidRDefault="00F004EC" w:rsidP="001E4C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FBE">
        <w:rPr>
          <w:rFonts w:ascii="Times New Roman" w:hAnsi="Times New Roman" w:cs="Times New Roman"/>
          <w:b/>
          <w:bCs/>
          <w:sz w:val="28"/>
          <w:szCs w:val="28"/>
        </w:rPr>
        <w:t>Музыкальный диктант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Различные формы устного диктанта, запись мелодий по памяти.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Письменный диктант в объеме 8-10 тактов, в пройденных тональностях и размерах, включающий пройденные мелодические обороты, альтерации неустойчивых ступеней, движение по звукам пройденных аккордов, скачки на пройденные интервалы, изученные ритмические фигуры с различными видами синкоп. Возможно модулирующее построение в родственные тональности.</w:t>
      </w:r>
    </w:p>
    <w:p w:rsidR="00F004EC" w:rsidRPr="00863FBE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63F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35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7" o:spid="_x0000_s1058" type="#_x0000_t75" style="position:absolute;left:0;text-align:left;margin-left:15.15pt;margin-top:.05pt;width:467.75pt;height:95.55pt;z-index:-251625472;visibility:visible">
            <v:imagedata r:id="rId40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863FBE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63F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36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3" o:spid="_x0000_s1059" type="#_x0000_t75" style="position:absolute;left:0;text-align:left;margin-left:10.95pt;margin-top:7.15pt;width:467.75pt;height:84.9pt;z-index:-251624448;visibility:visible">
            <v:imagedata r:id="rId41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1E4C6F" w:rsidRDefault="00F004EC" w:rsidP="001E4C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Запись простейших двухголосных примеров, последовательности интервалов.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Запись аккордовой последовательности.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Творческие задания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Импровизация и сочинение мелодий в пройденных тональностях и размерах, включающих интонации пройденных интервалов и аккордов, альтерированных ступеней, отклонений и модуляций в первую степень родства, пройденные ритмические фигуры.</w:t>
      </w:r>
      <w:r w:rsidRPr="00863FBE">
        <w:rPr>
          <w:rFonts w:ascii="Times New Roman" w:hAnsi="Times New Roman" w:cs="Times New Roman"/>
          <w:sz w:val="28"/>
          <w:szCs w:val="28"/>
        </w:rPr>
        <w:t> 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Импровизация и сочинение мелодий на заданный ритмический рисунок.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Импровизация и сочинение мелодий различного характера, формы, жанра.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Импровизация и сочинение</w:t>
      </w:r>
      <w:r>
        <w:rPr>
          <w:rFonts w:ascii="Times New Roman" w:hAnsi="Times New Roman" w:cs="Times New Roman"/>
          <w:sz w:val="28"/>
          <w:szCs w:val="28"/>
        </w:rPr>
        <w:t xml:space="preserve"> мелодий в диатонических ладах, </w:t>
      </w:r>
      <w:r w:rsidRPr="00863FBE">
        <w:rPr>
          <w:rFonts w:ascii="Times New Roman" w:hAnsi="Times New Roman" w:cs="Times New Roman"/>
          <w:sz w:val="28"/>
          <w:szCs w:val="28"/>
        </w:rPr>
        <w:t>в пентатонике.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Подбор подголоска к мелодии.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Подбор аккомпанемента к мелодии.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Сочинение и запись двухголосных построений.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Сочинение и запись аккордовых последовательностей.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FBE">
        <w:rPr>
          <w:rFonts w:ascii="Times New Roman" w:hAnsi="Times New Roman" w:cs="Times New Roman"/>
          <w:b/>
          <w:bCs/>
          <w:sz w:val="28"/>
          <w:szCs w:val="28"/>
        </w:rPr>
        <w:t>8 класс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FBE">
        <w:rPr>
          <w:rFonts w:ascii="Times New Roman" w:hAnsi="Times New Roman" w:cs="Times New Roman"/>
          <w:b/>
          <w:bCs/>
          <w:sz w:val="28"/>
          <w:szCs w:val="28"/>
        </w:rPr>
        <w:t>Интонационные упражнения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Пение гамм до 7 знаков в ключе (три вида минора, натуральный и гармонический вид мажора, в продвинутых группах - мелодический вид мажора).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Пение мелодических оборотов с использованием хроматических вспомогательных, хроматических проходящих звуков.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Пение хроматической гаммы, оборотов с ее фрагментами.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Пение всех пройденных интервалов от звука и в тональности вверх и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вниз.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Пение пройденных интервалов от звука и в тональности двухголосно.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Пение септаккордов (малый мажорный, малый минорный, малый с уменьшенной квинтой, уменьшенный).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Пение обращений малого мажорного септаккорда.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Пение увеличенного трезвучия.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Пение одного из голосов аккордовой или интервальной последовательности с проигрыванием остальных голосов на фортепиано</w:t>
      </w:r>
    </w:p>
    <w:p w:rsidR="00F004EC" w:rsidRPr="00863FBE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BE">
        <w:rPr>
          <w:rFonts w:ascii="Times New Roman" w:hAnsi="Times New Roman" w:cs="Times New Roman"/>
          <w:sz w:val="28"/>
          <w:szCs w:val="28"/>
        </w:rPr>
        <w:t>Пение секвенций (одноголосных, двухголосных, диатонических или модулирующих).</w:t>
      </w:r>
    </w:p>
    <w:p w:rsidR="00F004EC" w:rsidRPr="00863FBE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63F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37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5" o:spid="_x0000_s1060" type="#_x0000_t75" style="position:absolute;left:0;text-align:left;margin-left:30.75pt;margin-top:9.6pt;width:416.4pt;height:39.6pt;z-index:-251623424;visibility:visible">
            <v:imagedata r:id="rId42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863FBE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63F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38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6" o:spid="_x0000_s1061" type="#_x0000_t75" style="position:absolute;left:0;text-align:left;margin-left:27.75pt;margin-top:.15pt;width:380.4pt;height:54.6pt;z-index:-251622400;visibility:visible">
            <v:imagedata r:id="rId43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1E4C6F" w:rsidRDefault="00F004EC" w:rsidP="001E4C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849">
        <w:rPr>
          <w:rFonts w:ascii="Times New Roman" w:hAnsi="Times New Roman" w:cs="Times New Roman"/>
          <w:b/>
          <w:bCs/>
          <w:sz w:val="28"/>
          <w:szCs w:val="28"/>
        </w:rPr>
        <w:t>Сольфеджирование, чтение с листа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Разучивание и пение с дирижированием мелодий в пройденных тональностях, включающих хроматические вспомогательные и проходящие звуки, элементы хроматической гаммы, отклонения и модуляции в родственные тональности, интонации пройденных интервалов и аккордов, с использованием пройденных ритмических фигур в изученных размерах, в том числе в размерах 9/8, 12/8.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Закрепление навыка чтения с листа и дирижирования.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Пение двухголосных примеров дуэтом и с собственным исполнением второго голоса на фортепиано.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Пение выученных мелодий, песен, романсов с собственным аккомпанементом на фортепиано по нотам.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Транспонирование выученных мелодий на секунду и терцию, закрепление навыка транспонирования.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849">
        <w:rPr>
          <w:rFonts w:ascii="Times New Roman" w:hAnsi="Times New Roman" w:cs="Times New Roman"/>
          <w:b/>
          <w:bCs/>
          <w:sz w:val="28"/>
          <w:szCs w:val="28"/>
        </w:rPr>
        <w:t>Ритмические упражнения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Ритмические упражнения с использованием всех пройденных длительностей и размеров.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Различные виды междутактовых синкоп.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Размеры 9/8, 12/8.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Ритмические диктанты.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Сольмизация выученных примеров и при чтении с листа.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849">
        <w:rPr>
          <w:rFonts w:ascii="Times New Roman" w:hAnsi="Times New Roman" w:cs="Times New Roman"/>
          <w:b/>
          <w:bCs/>
          <w:sz w:val="28"/>
          <w:szCs w:val="28"/>
        </w:rPr>
        <w:t>Слуховой анализ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Определение на слух и осознание в прослушанном музыкальном построении его формы (период, предложения, фразы, секвенции, каденции), размера, ритмических особенностей.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Определение мелодических оборотов, включающих движение по звукам пройденных септаккордов, увеличенного трезвучия, скачки на пройденные интервалы.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Определение хроматических вспомогательных и проходящих звуков, фрагментов хроматической гаммы в мелодии.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Определение отклонений и модуляций в родственные тональности.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Определение всех пройденных интервалов в ладу и от звука, в мелодическом и гармоническом звучании, последовательностей из интервалов в тональности (8-10 интервалов).</w:t>
      </w:r>
    </w:p>
    <w:p w:rsidR="00F004EC" w:rsidRPr="00692849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928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39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7" o:spid="_x0000_s1062" type="#_x0000_t75" style="position:absolute;left:0;text-align:left;margin-left:25.95pt;margin-top:6.8pt;width:192pt;height:48pt;z-index:-251621376;visibility:visible">
            <v:imagedata r:id="rId44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  <w:r w:rsidRPr="0069284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>Пример 40</w:t>
      </w:r>
    </w:p>
    <w:p w:rsidR="00F004EC" w:rsidRPr="00692849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8" o:spid="_x0000_s1063" type="#_x0000_t75" style="position:absolute;left:0;text-align:left;margin-left:30.15pt;margin-top:.2pt;width:229.2pt;height:53.4pt;z-index:-251620352;visibility:visible">
            <v:imagedata r:id="rId45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1E4C6F" w:rsidRDefault="00F004EC" w:rsidP="001E4C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 xml:space="preserve">Определение всех пройденных аккордов от звука, функций аккордов в ладу, последовательностей из нескольких аккордов (8-10 аккордов). </w:t>
      </w:r>
    </w:p>
    <w:p w:rsidR="00F004EC" w:rsidRPr="00692849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928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41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9" o:spid="_x0000_s1064" type="#_x0000_t75" style="position:absolute;left:0;text-align:left;margin-left:35.55pt;margin-top:-.25pt;width:224.95pt;height:36.75pt;z-index:-251619328;visibility:visible">
            <v:imagedata r:id="rId46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692849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928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42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0" o:spid="_x0000_s1065" type="#_x0000_t75" style="position:absolute;left:0;text-align:left;margin-left:25.35pt;margin-top:1.65pt;width:259.2pt;height:36.6pt;z-index:-251618304;visibility:visible">
            <v:imagedata r:id="rId47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849">
        <w:rPr>
          <w:rFonts w:ascii="Times New Roman" w:hAnsi="Times New Roman" w:cs="Times New Roman"/>
          <w:b/>
          <w:bCs/>
          <w:sz w:val="28"/>
          <w:szCs w:val="28"/>
        </w:rPr>
        <w:t>Музыкальный диктант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Различные формы устного диктанта, запись мелодий по памяти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Письменный диктант в объеме 8-10 тактов в пройденных тональностях и размерах, включающий пройденные мелодические обороты, хроматические вспомогательные и хроматические проходящие звуки, движение по звукам пройденных аккордов, скачки на пройденные интервалы, изученные ритмические фигуры с различными видами синкоп, триолей, залигованных нот. Возможно модулирующее построение в родственные тональности.</w:t>
      </w:r>
    </w:p>
    <w:p w:rsidR="00F004EC" w:rsidRPr="00692849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849">
        <w:rPr>
          <w:rFonts w:ascii="Times New Roman" w:hAnsi="Times New Roman" w:cs="Times New Roman"/>
          <w:b/>
          <w:bCs/>
          <w:sz w:val="28"/>
          <w:szCs w:val="28"/>
        </w:rPr>
        <w:t>Пример 43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1" o:spid="_x0000_s1066" type="#_x0000_t75" style="position:absolute;left:0;text-align:left;margin-left:7.95pt;margin-top:-.3pt;width:469.45pt;height:36.75pt;z-index:251699200;visibility:visible">
            <v:imagedata r:id="rId48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692849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928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44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2" o:spid="_x0000_s1067" type="#_x0000_t75" style="position:absolute;left:0;text-align:left;margin-left:11.55pt;margin-top:13.1pt;width:462.7pt;height:105pt;z-index:251700224;visibility:visible">
            <v:imagedata r:id="rId49" o:title=""/>
          </v:shape>
        </w:pic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Запись простейших двухголосных примеров, последовательности интервалов.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Запись аккордовых последовательностей.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849">
        <w:rPr>
          <w:rFonts w:ascii="Times New Roman" w:hAnsi="Times New Roman" w:cs="Times New Roman"/>
          <w:b/>
          <w:bCs/>
          <w:sz w:val="28"/>
          <w:szCs w:val="28"/>
        </w:rPr>
        <w:t>Творческие задания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Импровизация и сочинение мелодий в пройденных тональностях и размерах, включающих интонации пройденных интервалов и аккордов, хроматические проходящие и вспомогательные звуки, отклонения и модуляции в тональности первой степени родства, пройденные ритмические фигуры.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Импровизация и сочинение мелодий на заданный ритмический рисунок.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Импровизация и сочинение мелодий различного характера, формы, жанра.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Подбор подголоска к мелодии.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Подбор аккомпанемента к мелодии.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Сочинение и запись двухголосных построений. Сочинение и запись аккордовых последовательностей.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849">
        <w:rPr>
          <w:rFonts w:ascii="Times New Roman" w:hAnsi="Times New Roman" w:cs="Times New Roman"/>
          <w:b/>
          <w:bCs/>
          <w:sz w:val="28"/>
          <w:szCs w:val="28"/>
        </w:rPr>
        <w:t>9 класс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849">
        <w:rPr>
          <w:rFonts w:ascii="Times New Roman" w:hAnsi="Times New Roman" w:cs="Times New Roman"/>
          <w:b/>
          <w:bCs/>
          <w:sz w:val="28"/>
          <w:szCs w:val="28"/>
        </w:rPr>
        <w:t>Интонационные упражнения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Пение гамм до 7 знаков в ключе (натуральный, гармонический, мелодический мажор и минор) от разных ступеней.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Пение различных звукорядов от заданного звука.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Пение мелодических оборотов с использованием хроматических вспомогательных, хроматических проходящих звуков.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Пение хроматической гаммы, оборотов с ее фрагментами.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Пение всех пройденных интервалов от звука и в тональности вверх и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вниз.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Пение пройденных интервалов от звука и в тональности двухголосно. Пение всех трезвучий от звука и в тональности с обращениями вверх и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вниз.</w:t>
      </w:r>
    </w:p>
    <w:p w:rsidR="00F004EC" w:rsidRPr="00692849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>Пение 7 видов септаккордов от звука вверх и вниз. Пение одного из голосов аккордовой или интервальной последовательности с проигрыванием остальных голосов на фортепиано.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849">
        <w:rPr>
          <w:rFonts w:ascii="Times New Roman" w:hAnsi="Times New Roman" w:cs="Times New Roman"/>
          <w:sz w:val="28"/>
          <w:szCs w:val="28"/>
        </w:rPr>
        <w:t xml:space="preserve">Пение секвенций (одноголосных, двухголосных, диатонических или модулирующих). </w:t>
      </w:r>
    </w:p>
    <w:p w:rsidR="00F004EC" w:rsidRPr="00692849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928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45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3" o:spid="_x0000_s1068" type="#_x0000_t75" style="position:absolute;left:0;text-align:left;margin-left:28.95pt;margin-top:10.9pt;width:313.8pt;height:38.4pt;z-index:251701248;visibility:visible">
            <v:imagedata r:id="rId50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C73961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73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46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4" o:spid="_x0000_s1069" type="#_x0000_t75" style="position:absolute;left:0;text-align:left;margin-left:28.95pt;margin-top:4.95pt;width:315.6pt;height:45.6pt;z-index:251702272;visibility:visible">
            <v:imagedata r:id="rId51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4E56">
        <w:rPr>
          <w:rFonts w:ascii="Times New Roman" w:hAnsi="Times New Roman" w:cs="Times New Roman"/>
          <w:b/>
          <w:bCs/>
          <w:sz w:val="28"/>
          <w:szCs w:val="28"/>
        </w:rPr>
        <w:t>Сольфеджирование, чтение с листа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Разучивание и пение с дирижированием мелодий в пройденных тональностях, включающих хроматические вспомогательные и проходящие звуки, элементы хроматической гаммы, отклонения и модуляции в родственные тональности, сопоставления одноименных тональностей, интонации пройденных интервалов и аккордов, с использованием пройденных ритмических фигур в изученных размерах. Примеры исполняются по нотам с дирижированием, а также наизусть с дирижированием.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Транспонирование выученных мелодий на секунду и терцию, закрепление навыка транспонирования.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Закрепление навыка чтения с листа и дирижирования. Транспонирование с листа на секунду.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Пение двухголосных примеров гармонического, полифонического склада дуэтом и с собственным исполнением второго голоса на фортепиано и дирижированием.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Пение выученных мелодий, песен, романсов с собственным аккомпанементом на фортепиано по нотам.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4E56">
        <w:rPr>
          <w:rFonts w:ascii="Times New Roman" w:hAnsi="Times New Roman" w:cs="Times New Roman"/>
          <w:b/>
          <w:bCs/>
          <w:sz w:val="28"/>
          <w:szCs w:val="28"/>
        </w:rPr>
        <w:t>Ритмические упражнения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Ритмические упражнения с использованием всех пройденных длительностей и размеров, двухголосные ритмические упражнения в ансамбле и индивидуально, включающие ритмические фигуры: различные виды междутактовых и внутритактовых синкоп, залигованные ноты, различные виды триолей, паузы.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Ритмические диктанты.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Сольмизация выученных примеров и при чтении с листа.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4E56">
        <w:rPr>
          <w:rFonts w:ascii="Times New Roman" w:hAnsi="Times New Roman" w:cs="Times New Roman"/>
          <w:b/>
          <w:bCs/>
          <w:sz w:val="28"/>
          <w:szCs w:val="28"/>
        </w:rPr>
        <w:t>Слуховой анализ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Определение на слух и осознание в прослушанном музыкальном построении его формы (период, предложения, фразы, секвенции, каденции, расширение, дополнение), размера, ритмических особенностей.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Определение мелодических оборотов, включающих движение по звукам пройденных септаккордов, увеличенного трезвучия, скачки на пройденные интервалы.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Определение хроматических вспомогательных и проходящих звуков, фрагментов хроматической гаммы в мелодии.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Определение отклонений и модуляций в родственные тональности.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Определение ладовых особенностей мелодии.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Определение всех пройденных интервалов в ладу и от звука, в мелодическом и гармоническом звучании, последовательностей из интервалов в тональности (8-10 интервалов).</w:t>
      </w:r>
    </w:p>
    <w:p w:rsidR="00F004EC" w:rsidRPr="00544E56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44E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47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5" o:spid="_x0000_s1070" type="#_x0000_t75" style="position:absolute;left:0;text-align:left;margin-left:26.55pt;margin-top:4.4pt;width:203.95pt;height:51.75pt;z-index:251703296;visibility:visible">
            <v:imagedata r:id="rId52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544E56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44E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48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6" o:spid="_x0000_s1071" type="#_x0000_t75" style="position:absolute;left:0;text-align:left;margin-left:35.55pt;margin-top:-.1pt;width:211.45pt;height:58.5pt;z-index:-251612160;visibility:visible">
            <v:imagedata r:id="rId53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 xml:space="preserve">Определение всех пройденных аккордов от звука, функций аккордов в ладу, различных оборотов, последовательностей из нескольких аккордов (8¬10 аккордов). </w:t>
      </w:r>
    </w:p>
    <w:p w:rsidR="00F004EC" w:rsidRPr="00544E56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44E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49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7" o:spid="_x0000_s1072" type="#_x0000_t75" style="position:absolute;left:0;text-align:left;margin-left:35.55pt;margin-top:.05pt;width:225.7pt;height:48pt;z-index:251705344;visibility:visible">
            <v:imagedata r:id="rId54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544E56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44E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50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EC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9" o:spid="_x0000_i1026" type="#_x0000_t75" style="width:265.5pt;height:43.5pt;visibility:visible">
            <v:imagedata r:id="rId55" o:title=""/>
          </v:shape>
        </w:pict>
      </w:r>
    </w:p>
    <w:p w:rsidR="00F004EC" w:rsidRPr="00544E56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4E56">
        <w:rPr>
          <w:rFonts w:ascii="Times New Roman" w:hAnsi="Times New Roman" w:cs="Times New Roman"/>
          <w:b/>
          <w:bCs/>
          <w:sz w:val="28"/>
          <w:szCs w:val="28"/>
        </w:rPr>
        <w:t>Музыкальный диктант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Различные формы устного диктанта, запись мелодий по памяти.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Письменный диктант в объеме 8-10 тактов, в пройденных тональностях и размерах, включающий пройденные мелодические обороты, хроматические вспомогательные и хроматические проходящие звуки, движение по звукам пройденных аккордов, скачки на пройденные интервалы (возможны скачки шире октавы), изученные ритмические фигуры с различными видами синкоп, триолей, залигованных нот, паузы, отклонения в тональности 1 степени родства. Возможно модулирующее построение в родственные тональности.</w:t>
      </w:r>
    </w:p>
    <w:p w:rsidR="00F004EC" w:rsidRPr="00544E56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44E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51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50" o:spid="_x0000_s1073" type="#_x0000_t75" style="position:absolute;left:0;text-align:left;margin-left:4.35pt;margin-top:6.6pt;width:462.7pt;height:87pt;z-index:251706368;visibility:visible">
            <v:imagedata r:id="rId56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51" o:spid="_x0000_s1074" type="#_x0000_t75" style="position:absolute;left:0;text-align:left;margin-left:4.35pt;margin-top:7.25pt;width:462.7pt;height:87.75pt;z-index:-251609088;visibility:visible">
            <v:imagedata r:id="rId57" o:title=""/>
          </v:shape>
        </w:pict>
      </w:r>
    </w:p>
    <w:p w:rsidR="00F004EC" w:rsidRPr="00544E56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44E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52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544E56" w:rsidRDefault="00F004EC" w:rsidP="001E4C6F">
      <w:pPr>
        <w:pStyle w:val="ListParagraph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Запись несложных двухголосных диктантов (4-8 тактов), последовательности интервалов.</w:t>
      </w:r>
    </w:p>
    <w:p w:rsidR="00F004EC" w:rsidRPr="00544E56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44E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53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52" o:spid="_x0000_s1075" type="#_x0000_t75" style="position:absolute;left:0;text-align:left;margin-left:24.15pt;margin-top:.05pt;width:421.2pt;height:53.4pt;z-index:-251608064;visibility:visible">
            <v:imagedata r:id="rId58" o:title=""/>
          </v:shape>
        </w:pic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544E56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Запись аккордовых последовательностей.</w:t>
      </w:r>
    </w:p>
    <w:p w:rsidR="00F004EC" w:rsidRPr="00544E56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4E56">
        <w:rPr>
          <w:rFonts w:ascii="Times New Roman" w:hAnsi="Times New Roman" w:cs="Times New Roman"/>
          <w:b/>
          <w:bCs/>
          <w:sz w:val="28"/>
          <w:szCs w:val="28"/>
        </w:rPr>
        <w:t>Творческие задания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Импровизация и сочинение мелодий в пройденных тональностях и размерах, включающих интонации пройденных интервалов и аккордов, хроматические проходящие и вспомогательные звуки, отклонения и модуляции в тональности первой степени родства, пройденные ритмические фигуры.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Импровизация и сочинение мелодий на заданный ритмический рисунок.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Импровизация и сочинение мелодий различного характера, формы, жанра.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Подбор подголоска к мелодии.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Подбор аккомпанемента к мелодии.</w:t>
      </w:r>
    </w:p>
    <w:p w:rsidR="00F004EC" w:rsidRPr="00544E56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Сочинение и запись двухголосных построений.</w:t>
      </w:r>
    </w:p>
    <w:p w:rsidR="00F004EC" w:rsidRDefault="00F004EC" w:rsidP="001E4C6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E56">
        <w:rPr>
          <w:rFonts w:ascii="Times New Roman" w:hAnsi="Times New Roman" w:cs="Times New Roman"/>
          <w:sz w:val="28"/>
          <w:szCs w:val="28"/>
        </w:rPr>
        <w:t>Сочинение и запись аккордовых последовательностей.</w:t>
      </w:r>
    </w:p>
    <w:p w:rsidR="00F004EC" w:rsidRDefault="00F004EC" w:rsidP="001E4C6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EC" w:rsidRPr="00CE1D16" w:rsidRDefault="00F004EC" w:rsidP="00CE1D16">
      <w:pPr>
        <w:shd w:val="clear" w:color="auto" w:fill="FFFFFF"/>
        <w:spacing w:before="494"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1D16">
        <w:rPr>
          <w:rFonts w:ascii="Times New Roman" w:hAnsi="Times New Roman" w:cs="Times New Roman"/>
          <w:b/>
          <w:bCs/>
          <w:spacing w:val="7"/>
          <w:sz w:val="28"/>
          <w:szCs w:val="28"/>
        </w:rPr>
        <w:t>2. Методические рекомендации по организации самостоятельной</w:t>
      </w:r>
    </w:p>
    <w:p w:rsidR="00F004EC" w:rsidRDefault="00F004EC" w:rsidP="00CE1D16">
      <w:pPr>
        <w:shd w:val="clear" w:color="auto" w:fill="FFFFFF"/>
        <w:spacing w:before="5" w:after="0" w:line="240" w:lineRule="auto"/>
        <w:ind w:firstLine="539"/>
        <w:jc w:val="center"/>
        <w:rPr>
          <w:rFonts w:ascii="Times New Roman" w:hAnsi="Times New Roman" w:cs="Times New Roman"/>
          <w:b/>
          <w:bCs/>
          <w:spacing w:val="8"/>
          <w:sz w:val="28"/>
          <w:szCs w:val="28"/>
        </w:rPr>
      </w:pPr>
      <w:r w:rsidRPr="00CE1D16">
        <w:rPr>
          <w:rFonts w:ascii="Times New Roman" w:hAnsi="Times New Roman" w:cs="Times New Roman"/>
          <w:b/>
          <w:bCs/>
          <w:spacing w:val="8"/>
          <w:sz w:val="28"/>
          <w:szCs w:val="28"/>
        </w:rPr>
        <w:t>работы учащихся</w:t>
      </w:r>
    </w:p>
    <w:p w:rsidR="00F004EC" w:rsidRPr="00CE1D16" w:rsidRDefault="00F004EC" w:rsidP="00CE1D16">
      <w:pPr>
        <w:shd w:val="clear" w:color="auto" w:fill="FFFFFF"/>
        <w:spacing w:before="5"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EC" w:rsidRPr="00CE1D16" w:rsidRDefault="00F004EC" w:rsidP="00CE1D1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CE1D16">
        <w:rPr>
          <w:rFonts w:ascii="Times New Roman" w:hAnsi="Times New Roman" w:cs="Times New Roman"/>
          <w:spacing w:val="3"/>
          <w:sz w:val="28"/>
          <w:szCs w:val="28"/>
        </w:rPr>
        <w:t xml:space="preserve">Самостоятельная   работа   учащихся   по   сольфеджио   основана   на </w:t>
      </w:r>
      <w:r w:rsidRPr="00CE1D16">
        <w:rPr>
          <w:rFonts w:ascii="Times New Roman" w:hAnsi="Times New Roman" w:cs="Times New Roman"/>
          <w:spacing w:val="6"/>
          <w:sz w:val="28"/>
          <w:szCs w:val="28"/>
        </w:rPr>
        <w:t>выполнении домашнего задания. Время, предусмотренное на выполнение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E1D16">
        <w:rPr>
          <w:rFonts w:ascii="Times New Roman" w:hAnsi="Times New Roman" w:cs="Times New Roman"/>
          <w:sz w:val="28"/>
          <w:szCs w:val="28"/>
        </w:rPr>
        <w:t xml:space="preserve">домашнего задания, рассчитывается исходя из затрат времени на отдельные </w:t>
      </w:r>
      <w:r w:rsidRPr="00CE1D16">
        <w:rPr>
          <w:rFonts w:ascii="Times New Roman" w:hAnsi="Times New Roman" w:cs="Times New Roman"/>
          <w:spacing w:val="14"/>
          <w:sz w:val="28"/>
          <w:szCs w:val="28"/>
        </w:rPr>
        <w:t xml:space="preserve">виды заданий (сольфеджирование, интонационные упражнения, </w:t>
      </w:r>
      <w:r w:rsidRPr="00CE1D16">
        <w:rPr>
          <w:rFonts w:ascii="Times New Roman" w:hAnsi="Times New Roman" w:cs="Times New Roman"/>
          <w:spacing w:val="1"/>
          <w:sz w:val="28"/>
          <w:szCs w:val="28"/>
        </w:rPr>
        <w:t xml:space="preserve">теоретические задания, творческие задания и др.) и составляет от 1 часа в неделю. Целесообразно равномерно распределять время на выполнение </w:t>
      </w:r>
      <w:r w:rsidRPr="00CE1D16">
        <w:rPr>
          <w:rFonts w:ascii="Times New Roman" w:hAnsi="Times New Roman" w:cs="Times New Roman"/>
          <w:sz w:val="28"/>
          <w:szCs w:val="28"/>
        </w:rPr>
        <w:t xml:space="preserve">домашнего задания в течение недели (от урока до урока), затрачивая на это </w:t>
      </w:r>
      <w:r w:rsidRPr="00CE1D16">
        <w:rPr>
          <w:rFonts w:ascii="Times New Roman" w:hAnsi="Times New Roman" w:cs="Times New Roman"/>
          <w:spacing w:val="5"/>
          <w:sz w:val="28"/>
          <w:szCs w:val="28"/>
        </w:rPr>
        <w:t xml:space="preserve">10-20 минут в день. Домашнюю подготовку рекомендуется начинать с </w:t>
      </w:r>
      <w:r w:rsidRPr="00CE1D16">
        <w:rPr>
          <w:rFonts w:ascii="Times New Roman" w:hAnsi="Times New Roman" w:cs="Times New Roman"/>
          <w:sz w:val="28"/>
          <w:szCs w:val="28"/>
        </w:rPr>
        <w:t xml:space="preserve">заданий, в которых прорабатывается новый теоретический материал и с </w:t>
      </w:r>
      <w:r w:rsidRPr="00CE1D16">
        <w:rPr>
          <w:rFonts w:ascii="Times New Roman" w:hAnsi="Times New Roman" w:cs="Times New Roman"/>
          <w:spacing w:val="7"/>
          <w:sz w:val="28"/>
          <w:szCs w:val="28"/>
        </w:rPr>
        <w:t xml:space="preserve">упражнений на развитие музыкальной памяти (выучивание примеров </w:t>
      </w:r>
      <w:r w:rsidRPr="00CE1D16">
        <w:rPr>
          <w:rFonts w:ascii="Times New Roman" w:hAnsi="Times New Roman" w:cs="Times New Roman"/>
          <w:spacing w:val="4"/>
          <w:sz w:val="28"/>
          <w:szCs w:val="28"/>
        </w:rPr>
        <w:t xml:space="preserve">наизусть, транспонирование), чтобы иметь возможность несколько раз </w:t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t xml:space="preserve">вернуться к этим заданиям на протяжении недели между занятиями в классе. Должное время необходимо уделить интонационным упражнениям и </w:t>
      </w:r>
      <w:r w:rsidRPr="00CE1D16">
        <w:rPr>
          <w:rFonts w:ascii="Times New Roman" w:hAnsi="Times New Roman" w:cs="Times New Roman"/>
          <w:sz w:val="28"/>
          <w:szCs w:val="28"/>
        </w:rPr>
        <w:t xml:space="preserve">сольфеджированию. Ученик должен иметь возможность проверить чистоту своей интонации и научиться это делать самостоятельно на фортепиано (или </w:t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t>на своем инструменте).</w:t>
      </w:r>
    </w:p>
    <w:p w:rsidR="00F004EC" w:rsidRPr="00CE1D16" w:rsidRDefault="00F004EC" w:rsidP="00CE1D16">
      <w:pPr>
        <w:shd w:val="clear" w:color="auto" w:fill="FFFFFF"/>
        <w:spacing w:before="5" w:line="240" w:lineRule="auto"/>
        <w:ind w:left="361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004EC" w:rsidRDefault="00F004EC" w:rsidP="00CE1D16">
      <w:pPr>
        <w:shd w:val="clear" w:color="auto" w:fill="FFFFFF"/>
        <w:spacing w:before="5" w:line="240" w:lineRule="auto"/>
        <w:ind w:left="361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004EC" w:rsidRDefault="00F004EC" w:rsidP="00CE1D16">
      <w:pPr>
        <w:shd w:val="clear" w:color="auto" w:fill="FFFFFF"/>
        <w:spacing w:before="5" w:line="240" w:lineRule="auto"/>
        <w:ind w:left="361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004EC" w:rsidRDefault="00F004EC" w:rsidP="00CE1D16">
      <w:pPr>
        <w:shd w:val="clear" w:color="auto" w:fill="FFFFFF"/>
        <w:spacing w:before="5" w:line="240" w:lineRule="auto"/>
        <w:ind w:left="361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004EC" w:rsidRPr="00CE1D16" w:rsidRDefault="00F004EC" w:rsidP="00CE1D16">
      <w:pPr>
        <w:shd w:val="clear" w:color="auto" w:fill="FFFFFF"/>
        <w:spacing w:before="5" w:line="240" w:lineRule="auto"/>
        <w:ind w:left="3610"/>
        <w:rPr>
          <w:rFonts w:ascii="Times New Roman" w:hAnsi="Times New Roman" w:cs="Times New Roman"/>
          <w:sz w:val="28"/>
          <w:szCs w:val="28"/>
        </w:rPr>
      </w:pPr>
      <w:r w:rsidRPr="00CE1D16">
        <w:rPr>
          <w:rFonts w:ascii="Times New Roman" w:hAnsi="Times New Roman" w:cs="Times New Roman"/>
          <w:b/>
          <w:bCs/>
          <w:spacing w:val="-1"/>
          <w:sz w:val="28"/>
          <w:szCs w:val="28"/>
        </w:rPr>
        <w:t>Организация занятий</w:t>
      </w:r>
    </w:p>
    <w:p w:rsidR="00F004EC" w:rsidRPr="00CE1D16" w:rsidRDefault="00F004EC" w:rsidP="00CE1D16">
      <w:pPr>
        <w:shd w:val="clear" w:color="auto" w:fill="FFFFFF"/>
        <w:spacing w:before="9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1D16">
        <w:rPr>
          <w:rFonts w:ascii="Times New Roman" w:hAnsi="Times New Roman" w:cs="Times New Roman"/>
          <w:spacing w:val="2"/>
          <w:sz w:val="28"/>
          <w:szCs w:val="28"/>
        </w:rPr>
        <w:t xml:space="preserve">Самостоятельные занятия по сольфеджио являются необходимым </w:t>
      </w:r>
      <w:r w:rsidRPr="00CE1D16">
        <w:rPr>
          <w:rFonts w:ascii="Times New Roman" w:hAnsi="Times New Roman" w:cs="Times New Roman"/>
          <w:spacing w:val="16"/>
          <w:sz w:val="28"/>
          <w:szCs w:val="28"/>
        </w:rPr>
        <w:t xml:space="preserve">условием для успешного овладения теоретическими знаниями, </w:t>
      </w:r>
      <w:r w:rsidRPr="00CE1D16">
        <w:rPr>
          <w:rFonts w:ascii="Times New Roman" w:hAnsi="Times New Roman" w:cs="Times New Roman"/>
          <w:spacing w:val="1"/>
          <w:sz w:val="28"/>
          <w:szCs w:val="28"/>
        </w:rPr>
        <w:t xml:space="preserve">формирования умений и навыков. Самостоятельная работа опирается на </w:t>
      </w:r>
      <w:r w:rsidRPr="00CE1D16">
        <w:rPr>
          <w:rFonts w:ascii="Times New Roman" w:hAnsi="Times New Roman" w:cs="Times New Roman"/>
          <w:sz w:val="28"/>
          <w:szCs w:val="28"/>
        </w:rPr>
        <w:t xml:space="preserve">домашнее задание, которое должно содержать новый изучаемый в данный </w:t>
      </w:r>
      <w:r w:rsidRPr="00CE1D16">
        <w:rPr>
          <w:rFonts w:ascii="Times New Roman" w:hAnsi="Times New Roman" w:cs="Times New Roman"/>
          <w:spacing w:val="5"/>
          <w:sz w:val="28"/>
          <w:szCs w:val="28"/>
        </w:rPr>
        <w:t xml:space="preserve">момент материал и закрепление пройденного, а также включать разные </w:t>
      </w:r>
      <w:r w:rsidRPr="00CE1D16">
        <w:rPr>
          <w:rFonts w:ascii="Times New Roman" w:hAnsi="Times New Roman" w:cs="Times New Roman"/>
          <w:spacing w:val="-3"/>
          <w:sz w:val="28"/>
          <w:szCs w:val="28"/>
        </w:rPr>
        <w:t>формы работы:</w:t>
      </w:r>
    </w:p>
    <w:p w:rsidR="00F004EC" w:rsidRPr="00CE1D16" w:rsidRDefault="00F004EC" w:rsidP="00CE1D16">
      <w:pPr>
        <w:widowControl w:val="0"/>
        <w:numPr>
          <w:ilvl w:val="0"/>
          <w:numId w:val="22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before="10"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CE1D16">
        <w:rPr>
          <w:rFonts w:ascii="Times New Roman" w:hAnsi="Times New Roman" w:cs="Times New Roman"/>
          <w:sz w:val="28"/>
          <w:szCs w:val="28"/>
        </w:rPr>
        <w:t>выполнение теоретического (возможно письменного) задания,</w:t>
      </w:r>
    </w:p>
    <w:p w:rsidR="00F004EC" w:rsidRPr="00CE1D16" w:rsidRDefault="00F004EC" w:rsidP="00CE1D16">
      <w:pPr>
        <w:widowControl w:val="0"/>
        <w:numPr>
          <w:ilvl w:val="0"/>
          <w:numId w:val="22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CE1D16">
        <w:rPr>
          <w:rFonts w:ascii="Times New Roman" w:hAnsi="Times New Roman" w:cs="Times New Roman"/>
          <w:spacing w:val="-1"/>
          <w:sz w:val="28"/>
          <w:szCs w:val="28"/>
        </w:rPr>
        <w:t>сольфеджирование мелодий по нотам,</w:t>
      </w:r>
    </w:p>
    <w:p w:rsidR="00F004EC" w:rsidRPr="00CE1D16" w:rsidRDefault="00F004EC" w:rsidP="00CE1D16">
      <w:pPr>
        <w:widowControl w:val="0"/>
        <w:numPr>
          <w:ilvl w:val="0"/>
          <w:numId w:val="22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CE1D16">
        <w:rPr>
          <w:rFonts w:ascii="Times New Roman" w:hAnsi="Times New Roman" w:cs="Times New Roman"/>
          <w:spacing w:val="-1"/>
          <w:sz w:val="28"/>
          <w:szCs w:val="28"/>
        </w:rPr>
        <w:t>разучивание мелодий наизусть,</w:t>
      </w:r>
    </w:p>
    <w:p w:rsidR="00F004EC" w:rsidRDefault="00F004EC" w:rsidP="00CE1D16">
      <w:pPr>
        <w:widowControl w:val="0"/>
        <w:numPr>
          <w:ilvl w:val="0"/>
          <w:numId w:val="22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before="5"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CE1D16">
        <w:rPr>
          <w:rFonts w:ascii="Times New Roman" w:hAnsi="Times New Roman" w:cs="Times New Roman"/>
          <w:spacing w:val="-1"/>
          <w:sz w:val="28"/>
          <w:szCs w:val="28"/>
        </w:rPr>
        <w:t>транспонирование,</w:t>
      </w:r>
    </w:p>
    <w:p w:rsidR="00F004EC" w:rsidRPr="00CE1D16" w:rsidRDefault="00F004EC" w:rsidP="00CE1D16">
      <w:pPr>
        <w:widowControl w:val="0"/>
        <w:numPr>
          <w:ilvl w:val="0"/>
          <w:numId w:val="22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before="5"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CE1D16">
        <w:rPr>
          <w:rFonts w:ascii="Times New Roman" w:hAnsi="Times New Roman" w:cs="Times New Roman"/>
          <w:spacing w:val="-2"/>
          <w:sz w:val="28"/>
          <w:szCs w:val="28"/>
        </w:rPr>
        <w:t>интонационные  упражнения   (пение   гамм,   оборотов,   интервалов,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1D16">
        <w:rPr>
          <w:rFonts w:ascii="Times New Roman" w:hAnsi="Times New Roman" w:cs="Times New Roman"/>
          <w:spacing w:val="-3"/>
          <w:sz w:val="28"/>
          <w:szCs w:val="28"/>
        </w:rPr>
        <w:t>аккордов),</w:t>
      </w:r>
    </w:p>
    <w:p w:rsidR="00F004EC" w:rsidRDefault="00F004EC" w:rsidP="00CE1D16">
      <w:pPr>
        <w:widowControl w:val="0"/>
        <w:shd w:val="clear" w:color="auto" w:fill="FFFFFF"/>
        <w:tabs>
          <w:tab w:val="left" w:pos="883"/>
        </w:tabs>
        <w:autoSpaceDE w:val="0"/>
        <w:autoSpaceDN w:val="0"/>
        <w:adjustRightInd w:val="0"/>
        <w:spacing w:before="5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1D16">
        <w:rPr>
          <w:rFonts w:ascii="Times New Roman" w:hAnsi="Times New Roman" w:cs="Times New Roman"/>
          <w:sz w:val="28"/>
          <w:szCs w:val="28"/>
        </w:rPr>
        <w:t xml:space="preserve">исполнение       двухголосных       примеров       с       собственным </w:t>
      </w:r>
      <w:r w:rsidRPr="00CE1D16">
        <w:rPr>
          <w:rFonts w:ascii="Times New Roman" w:hAnsi="Times New Roman" w:cs="Times New Roman"/>
          <w:spacing w:val="-2"/>
          <w:sz w:val="28"/>
          <w:szCs w:val="28"/>
        </w:rPr>
        <w:t>аккомпанементом,</w:t>
      </w:r>
    </w:p>
    <w:p w:rsidR="00F004EC" w:rsidRDefault="00F004EC" w:rsidP="00CE1D16">
      <w:pPr>
        <w:widowControl w:val="0"/>
        <w:shd w:val="clear" w:color="auto" w:fill="FFFFFF"/>
        <w:tabs>
          <w:tab w:val="left" w:pos="883"/>
        </w:tabs>
        <w:autoSpaceDE w:val="0"/>
        <w:autoSpaceDN w:val="0"/>
        <w:adjustRightInd w:val="0"/>
        <w:spacing w:before="5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1D16">
        <w:rPr>
          <w:rFonts w:ascii="Times New Roman" w:hAnsi="Times New Roman" w:cs="Times New Roman"/>
          <w:sz w:val="28"/>
          <w:szCs w:val="28"/>
        </w:rPr>
        <w:t>игру на фортепиано интервалов, аккордов, последовательностей,</w:t>
      </w:r>
    </w:p>
    <w:p w:rsidR="00F004EC" w:rsidRDefault="00F004EC" w:rsidP="00CE1D16">
      <w:pPr>
        <w:widowControl w:val="0"/>
        <w:shd w:val="clear" w:color="auto" w:fill="FFFFFF"/>
        <w:tabs>
          <w:tab w:val="left" w:pos="883"/>
        </w:tabs>
        <w:autoSpaceDE w:val="0"/>
        <w:autoSpaceDN w:val="0"/>
        <w:adjustRightInd w:val="0"/>
        <w:spacing w:before="5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t>ритмические упражнения,</w:t>
      </w:r>
    </w:p>
    <w:p w:rsidR="00F004EC" w:rsidRPr="00CE1D16" w:rsidRDefault="00F004EC" w:rsidP="00CE1D16">
      <w:pPr>
        <w:widowControl w:val="0"/>
        <w:shd w:val="clear" w:color="auto" w:fill="FFFFFF"/>
        <w:tabs>
          <w:tab w:val="left" w:pos="883"/>
        </w:tabs>
        <w:autoSpaceDE w:val="0"/>
        <w:autoSpaceDN w:val="0"/>
        <w:adjustRightInd w:val="0"/>
        <w:spacing w:before="5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1D16">
        <w:rPr>
          <w:rFonts w:ascii="Times New Roman" w:hAnsi="Times New Roman" w:cs="Times New Roman"/>
          <w:spacing w:val="1"/>
          <w:sz w:val="28"/>
          <w:szCs w:val="28"/>
        </w:rPr>
        <w:t>творческие   задания   (подбор   баса,   аккомпанемента,   сочинение</w:t>
      </w:r>
      <w:r w:rsidRPr="00CE1D16">
        <w:rPr>
          <w:rFonts w:ascii="Times New Roman" w:hAnsi="Times New Roman" w:cs="Times New Roman"/>
          <w:spacing w:val="1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t>мелодии, ритмического рисунка).</w:t>
      </w:r>
    </w:p>
    <w:p w:rsidR="00F004EC" w:rsidRDefault="00F004EC" w:rsidP="00CE1D16">
      <w:pPr>
        <w:shd w:val="clear" w:color="auto" w:fill="FFFFFF"/>
        <w:spacing w:line="240" w:lineRule="auto"/>
        <w:ind w:firstLine="653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E1D16">
        <w:rPr>
          <w:rFonts w:ascii="Times New Roman" w:hAnsi="Times New Roman" w:cs="Times New Roman"/>
          <w:spacing w:val="1"/>
          <w:sz w:val="28"/>
          <w:szCs w:val="28"/>
        </w:rPr>
        <w:t xml:space="preserve">Объем задания должен быть посильным для ученика. Необходимо </w:t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t xml:space="preserve">разъяснить учащимся, что домашние занятия должны быть регулярными от </w:t>
      </w:r>
      <w:r w:rsidRPr="00CE1D16">
        <w:rPr>
          <w:rFonts w:ascii="Times New Roman" w:hAnsi="Times New Roman" w:cs="Times New Roman"/>
          <w:spacing w:val="8"/>
          <w:sz w:val="28"/>
          <w:szCs w:val="28"/>
        </w:rPr>
        <w:t xml:space="preserve">урока к уроку, ежедневными или через день, по 10-20 минут. Задания </w:t>
      </w:r>
      <w:r w:rsidRPr="00CE1D16">
        <w:rPr>
          <w:rFonts w:ascii="Times New Roman" w:hAnsi="Times New Roman" w:cs="Times New Roman"/>
          <w:sz w:val="28"/>
          <w:szCs w:val="28"/>
        </w:rPr>
        <w:t xml:space="preserve">должны выполняться в полном объеме. Начинать подготовку к следующему </w:t>
      </w:r>
      <w:r w:rsidRPr="00CE1D16">
        <w:rPr>
          <w:rFonts w:ascii="Times New Roman" w:hAnsi="Times New Roman" w:cs="Times New Roman"/>
          <w:spacing w:val="6"/>
          <w:sz w:val="28"/>
          <w:szCs w:val="28"/>
        </w:rPr>
        <w:t xml:space="preserve">уроку лучше с той части задания, которая предусматривает проработку </w:t>
      </w:r>
      <w:r w:rsidRPr="00CE1D16">
        <w:rPr>
          <w:rFonts w:ascii="Times New Roman" w:hAnsi="Times New Roman" w:cs="Times New Roman"/>
          <w:spacing w:val="4"/>
          <w:sz w:val="28"/>
          <w:szCs w:val="28"/>
        </w:rPr>
        <w:t xml:space="preserve">новых теоретических сведений, с упражнений на развитие музыкальной </w:t>
      </w:r>
      <w:r w:rsidRPr="00CE1D16">
        <w:rPr>
          <w:rFonts w:ascii="Times New Roman" w:hAnsi="Times New Roman" w:cs="Times New Roman"/>
          <w:sz w:val="28"/>
          <w:szCs w:val="28"/>
        </w:rPr>
        <w:t xml:space="preserve">памяти (заучивание наизусть, транспонирование), или с тех форм работы, </w:t>
      </w:r>
      <w:r w:rsidRPr="00CE1D16">
        <w:rPr>
          <w:rFonts w:ascii="Times New Roman" w:hAnsi="Times New Roman" w:cs="Times New Roman"/>
          <w:spacing w:val="10"/>
          <w:sz w:val="28"/>
          <w:szCs w:val="28"/>
        </w:rPr>
        <w:t xml:space="preserve">которые вызывают у ученика наибольшие трудности, чтобы иметь </w:t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t xml:space="preserve">возможность в течение недели проработать данное задание несколько раз. На </w:t>
      </w:r>
      <w:r w:rsidRPr="00CE1D16">
        <w:rPr>
          <w:rFonts w:ascii="Times New Roman" w:hAnsi="Times New Roman" w:cs="Times New Roman"/>
          <w:spacing w:val="6"/>
          <w:sz w:val="28"/>
          <w:szCs w:val="28"/>
        </w:rPr>
        <w:t xml:space="preserve">уроках нужно показывать ученикам, как работать над каждым видом </w:t>
      </w:r>
      <w:r w:rsidRPr="00CE1D16">
        <w:rPr>
          <w:rFonts w:ascii="Times New Roman" w:hAnsi="Times New Roman" w:cs="Times New Roman"/>
          <w:sz w:val="28"/>
          <w:szCs w:val="28"/>
        </w:rPr>
        <w:t xml:space="preserve">домашнего задания (как разучить одноголосный, двухголосный пример, как </w:t>
      </w:r>
      <w:r w:rsidRPr="00CE1D16">
        <w:rPr>
          <w:rFonts w:ascii="Times New Roman" w:hAnsi="Times New Roman" w:cs="Times New Roman"/>
          <w:spacing w:val="13"/>
          <w:sz w:val="28"/>
          <w:szCs w:val="28"/>
        </w:rPr>
        <w:t xml:space="preserve">прорабатывать интервальные, аккордовые последовательности, </w:t>
      </w:r>
      <w:r w:rsidRPr="00CE1D16">
        <w:rPr>
          <w:rFonts w:ascii="Times New Roman" w:hAnsi="Times New Roman" w:cs="Times New Roman"/>
          <w:spacing w:val="4"/>
          <w:sz w:val="28"/>
          <w:szCs w:val="28"/>
        </w:rPr>
        <w:t xml:space="preserve">интонационные упражнения). Ученикам надо объяснить, как можно самостоятельно работать над развитием музыкального слуха и памяти, </w:t>
      </w:r>
      <w:r w:rsidRPr="00CE1D16">
        <w:rPr>
          <w:rFonts w:ascii="Times New Roman" w:hAnsi="Times New Roman" w:cs="Times New Roman"/>
          <w:sz w:val="28"/>
          <w:szCs w:val="28"/>
        </w:rPr>
        <w:t xml:space="preserve">подбирая по слуху различные музыкальные примеры, записывая мелодии по </w:t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t>памяти, сочиняя и записывая музыкальные построения.</w:t>
      </w:r>
    </w:p>
    <w:p w:rsidR="00F004EC" w:rsidRPr="00CE1D16" w:rsidRDefault="00F004EC" w:rsidP="00CE1D16">
      <w:pPr>
        <w:shd w:val="clear" w:color="auto" w:fill="FFFFFF"/>
        <w:spacing w:line="240" w:lineRule="auto"/>
        <w:ind w:firstLine="653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F004EC" w:rsidRPr="00CE1D16" w:rsidRDefault="00F004EC" w:rsidP="00CE1D16">
      <w:pPr>
        <w:shd w:val="clear" w:color="auto" w:fill="FFFFFF"/>
        <w:spacing w:before="10" w:line="240" w:lineRule="auto"/>
        <w:ind w:left="634"/>
        <w:rPr>
          <w:rFonts w:ascii="Times New Roman" w:hAnsi="Times New Roman" w:cs="Times New Roman"/>
          <w:sz w:val="28"/>
          <w:szCs w:val="28"/>
        </w:rPr>
      </w:pPr>
      <w:r w:rsidRPr="00CE1D16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CE1D16">
        <w:rPr>
          <w:rFonts w:ascii="Times New Roman" w:hAnsi="Times New Roman" w:cs="Times New Roman"/>
          <w:b/>
          <w:bCs/>
          <w:sz w:val="28"/>
          <w:szCs w:val="28"/>
        </w:rPr>
        <w:t>.     Список рекомендуемой учебно-методической литературы</w:t>
      </w:r>
    </w:p>
    <w:p w:rsidR="00F004EC" w:rsidRPr="00CE1D16" w:rsidRDefault="00F004EC" w:rsidP="00CE1D16">
      <w:pPr>
        <w:shd w:val="clear" w:color="auto" w:fill="FFFFFF"/>
        <w:spacing w:before="221" w:line="240" w:lineRule="auto"/>
        <w:ind w:left="24"/>
        <w:jc w:val="center"/>
        <w:rPr>
          <w:rFonts w:ascii="Times New Roman" w:hAnsi="Times New Roman" w:cs="Times New Roman"/>
          <w:sz w:val="28"/>
          <w:szCs w:val="28"/>
        </w:rPr>
      </w:pPr>
      <w:r w:rsidRPr="00CE1D16">
        <w:rPr>
          <w:rFonts w:ascii="Times New Roman" w:hAnsi="Times New Roman" w:cs="Times New Roman"/>
          <w:spacing w:val="5"/>
          <w:sz w:val="28"/>
          <w:szCs w:val="28"/>
        </w:rPr>
        <w:t>Учебная литература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15" w:after="0" w:line="240" w:lineRule="auto"/>
        <w:ind w:left="714" w:hanging="357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r w:rsidRPr="00CE1D16">
        <w:rPr>
          <w:rFonts w:ascii="Times New Roman" w:hAnsi="Times New Roman" w:cs="Times New Roman"/>
          <w:sz w:val="28"/>
          <w:szCs w:val="28"/>
        </w:rPr>
        <w:t>Баева Н., Зебряк Т. Сольфеджио 1 -2 класс. «Кифара», 2006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CE1D16">
        <w:rPr>
          <w:rFonts w:ascii="Times New Roman" w:hAnsi="Times New Roman" w:cs="Times New Roman"/>
          <w:spacing w:val="2"/>
          <w:sz w:val="28"/>
          <w:szCs w:val="28"/>
        </w:rPr>
        <w:t>Давыдова Е., Запорожец С. Сольфеджио. 3 класс. М. «Музыка»</w:t>
      </w:r>
      <w:r w:rsidRPr="00CE1D16">
        <w:rPr>
          <w:rFonts w:ascii="Times New Roman" w:hAnsi="Times New Roman" w:cs="Times New Roman"/>
          <w:spacing w:val="2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14"/>
          <w:sz w:val="28"/>
          <w:szCs w:val="28"/>
        </w:rPr>
        <w:t>1993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0" w:after="0" w:line="240" w:lineRule="auto"/>
        <w:ind w:left="714" w:hanging="357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CE1D16">
        <w:rPr>
          <w:rFonts w:ascii="Times New Roman" w:hAnsi="Times New Roman" w:cs="Times New Roman"/>
          <w:spacing w:val="-1"/>
          <w:sz w:val="28"/>
          <w:szCs w:val="28"/>
        </w:rPr>
        <w:t>Давыдова Е. Сольфеджио 4 класс. М. «Музыка», 2007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CE1D16">
        <w:rPr>
          <w:rFonts w:ascii="Times New Roman" w:hAnsi="Times New Roman" w:cs="Times New Roman"/>
          <w:spacing w:val="-1"/>
          <w:sz w:val="28"/>
          <w:szCs w:val="28"/>
        </w:rPr>
        <w:t>Давыдова Е. Сольфеджио 5 класс. М. «Музыка», 1991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CE1D16">
        <w:rPr>
          <w:rFonts w:ascii="Times New Roman" w:hAnsi="Times New Roman" w:cs="Times New Roman"/>
          <w:spacing w:val="-1"/>
          <w:sz w:val="28"/>
          <w:szCs w:val="28"/>
        </w:rPr>
        <w:t>Драгомиров П. Учебник сольфеджио. М. «Музыка» 2010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CE1D16">
        <w:rPr>
          <w:rFonts w:ascii="Times New Roman" w:hAnsi="Times New Roman" w:cs="Times New Roman"/>
          <w:spacing w:val="-1"/>
          <w:sz w:val="28"/>
          <w:szCs w:val="28"/>
        </w:rPr>
        <w:t>Загидуллина Д., Бражник Л. Учебник  по сольфеджио «Пять ступенек в музыку»</w:t>
      </w:r>
      <w:r w:rsidRPr="00CE1D16">
        <w:rPr>
          <w:rFonts w:ascii="Times New Roman" w:hAnsi="Times New Roman" w:cs="Times New Roman"/>
          <w:spacing w:val="-17"/>
          <w:sz w:val="28"/>
          <w:szCs w:val="28"/>
        </w:rPr>
        <w:t>. Казан. «Татарстан китап н</w:t>
      </w:r>
      <w:r w:rsidRPr="00CE1D16">
        <w:rPr>
          <w:rFonts w:ascii="Times New Roman" w:hAnsi="Times New Roman" w:cs="Times New Roman"/>
          <w:spacing w:val="-17"/>
          <w:sz w:val="28"/>
          <w:szCs w:val="28"/>
          <w:lang w:val="tt-RU"/>
        </w:rPr>
        <w:t>ә</w:t>
      </w:r>
      <w:r w:rsidRPr="00CE1D16">
        <w:rPr>
          <w:rFonts w:ascii="Times New Roman" w:hAnsi="Times New Roman" w:cs="Times New Roman"/>
          <w:spacing w:val="-17"/>
          <w:sz w:val="28"/>
          <w:szCs w:val="28"/>
        </w:rPr>
        <w:t>шрияты», 1997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after="0" w:line="240" w:lineRule="auto"/>
        <w:ind w:left="714" w:hanging="357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CE1D16">
        <w:rPr>
          <w:rFonts w:ascii="Times New Roman" w:hAnsi="Times New Roman" w:cs="Times New Roman"/>
          <w:spacing w:val="-2"/>
          <w:sz w:val="28"/>
          <w:szCs w:val="28"/>
        </w:rPr>
        <w:t>Золина Е. Домашние задания по сольфеджио 1-7 классы. М. ООО</w:t>
      </w:r>
      <w:r w:rsidRPr="00CE1D16">
        <w:rPr>
          <w:rFonts w:ascii="Times New Roman" w:hAnsi="Times New Roman" w:cs="Times New Roman"/>
          <w:spacing w:val="-2"/>
          <w:sz w:val="28"/>
          <w:szCs w:val="28"/>
        </w:rPr>
        <w:br/>
        <w:t>«Престо», 2007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54" w:after="0" w:line="240" w:lineRule="auto"/>
        <w:ind w:left="714" w:hanging="357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CE1D16">
        <w:rPr>
          <w:rFonts w:ascii="Times New Roman" w:hAnsi="Times New Roman" w:cs="Times New Roman"/>
          <w:spacing w:val="6"/>
          <w:sz w:val="28"/>
          <w:szCs w:val="28"/>
        </w:rPr>
        <w:t>Золина Е.,  Синяева Л., Чустова Л.  Сольфеджио.  Интервалы.</w:t>
      </w:r>
      <w:r w:rsidRPr="00CE1D16">
        <w:rPr>
          <w:rFonts w:ascii="Times New Roman" w:hAnsi="Times New Roman" w:cs="Times New Roman"/>
          <w:spacing w:val="6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t xml:space="preserve">Аккорды. 6-8 классы. М. «Классика </w:t>
      </w:r>
      <w:r w:rsidRPr="00CE1D16">
        <w:rPr>
          <w:rFonts w:ascii="Times New Roman" w:hAnsi="Times New Roman" w:cs="Times New Roman"/>
          <w:spacing w:val="-1"/>
          <w:sz w:val="28"/>
          <w:szCs w:val="28"/>
          <w:lang w:val="en-US"/>
        </w:rPr>
        <w:t>XXI</w:t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t>», 2004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0" w:after="0" w:line="240" w:lineRule="auto"/>
        <w:ind w:left="714" w:hanging="357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CE1D16">
        <w:rPr>
          <w:rFonts w:ascii="Times New Roman" w:hAnsi="Times New Roman" w:cs="Times New Roman"/>
          <w:spacing w:val="4"/>
          <w:sz w:val="28"/>
          <w:szCs w:val="28"/>
        </w:rPr>
        <w:t>Золина Е., Синяева Л., Чустова Л. Сольфеджио. Музыкальный</w:t>
      </w:r>
      <w:r w:rsidRPr="00CE1D16">
        <w:rPr>
          <w:rFonts w:ascii="Times New Roman" w:hAnsi="Times New Roman" w:cs="Times New Roman"/>
          <w:spacing w:val="4"/>
          <w:sz w:val="28"/>
          <w:szCs w:val="28"/>
        </w:rPr>
        <w:br/>
      </w:r>
      <w:r w:rsidRPr="00CE1D16">
        <w:rPr>
          <w:rFonts w:ascii="Times New Roman" w:hAnsi="Times New Roman" w:cs="Times New Roman"/>
          <w:sz w:val="28"/>
          <w:szCs w:val="28"/>
        </w:rPr>
        <w:t xml:space="preserve">синтаксис. Метроритм. 6-8 классы. М. «Классика </w:t>
      </w:r>
      <w:r w:rsidRPr="00CE1D16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CE1D16">
        <w:rPr>
          <w:rFonts w:ascii="Times New Roman" w:hAnsi="Times New Roman" w:cs="Times New Roman"/>
          <w:sz w:val="28"/>
          <w:szCs w:val="28"/>
        </w:rPr>
        <w:t>», 2004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0" w:after="0" w:line="240" w:lineRule="auto"/>
        <w:ind w:left="714" w:hanging="357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CE1D16">
        <w:rPr>
          <w:rFonts w:ascii="Times New Roman" w:hAnsi="Times New Roman" w:cs="Times New Roman"/>
          <w:sz w:val="28"/>
          <w:szCs w:val="28"/>
        </w:rPr>
        <w:t>Золина Е., Синяева Л., Чустова Л. Сольфеджио. Диатоника. Лад.</w:t>
      </w:r>
      <w:r w:rsidRPr="00CE1D16">
        <w:rPr>
          <w:rFonts w:ascii="Times New Roman" w:hAnsi="Times New Roman" w:cs="Times New Roman"/>
          <w:sz w:val="28"/>
          <w:szCs w:val="28"/>
        </w:rPr>
        <w:br/>
        <w:t xml:space="preserve">Хроматика. Модуляция. 6-8 классы. М. «Классика </w:t>
      </w:r>
      <w:r w:rsidRPr="00CE1D16">
        <w:rPr>
          <w:rFonts w:ascii="Times New Roman" w:hAnsi="Times New Roman" w:cs="Times New Roman"/>
          <w:sz w:val="28"/>
          <w:szCs w:val="28"/>
          <w:lang w:val="en-US"/>
        </w:rPr>
        <w:t xml:space="preserve">XXI», </w:t>
      </w:r>
      <w:r w:rsidRPr="00CE1D16">
        <w:rPr>
          <w:rFonts w:ascii="Times New Roman" w:hAnsi="Times New Roman" w:cs="Times New Roman"/>
          <w:sz w:val="28"/>
          <w:szCs w:val="28"/>
        </w:rPr>
        <w:t>2004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0" w:after="0" w:line="240" w:lineRule="auto"/>
        <w:ind w:left="714" w:hanging="357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CE1D16">
        <w:rPr>
          <w:rFonts w:ascii="Times New Roman" w:hAnsi="Times New Roman" w:cs="Times New Roman"/>
          <w:spacing w:val="8"/>
          <w:sz w:val="28"/>
          <w:szCs w:val="28"/>
        </w:rPr>
        <w:t>Калинина Г. Рабочие тетради по сольфеджио  1-7 классы. М.</w:t>
      </w:r>
      <w:r w:rsidRPr="00CE1D16">
        <w:rPr>
          <w:rFonts w:ascii="Times New Roman" w:hAnsi="Times New Roman" w:cs="Times New Roman"/>
          <w:spacing w:val="8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3"/>
          <w:sz w:val="28"/>
          <w:szCs w:val="28"/>
        </w:rPr>
        <w:t>2000-2005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after="0" w:line="240" w:lineRule="auto"/>
        <w:ind w:left="714" w:hanging="357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CE1D16">
        <w:rPr>
          <w:rFonts w:ascii="Times New Roman" w:hAnsi="Times New Roman" w:cs="Times New Roman"/>
          <w:spacing w:val="-2"/>
          <w:sz w:val="28"/>
          <w:szCs w:val="28"/>
        </w:rPr>
        <w:t>Калмыков Б., Фридкин Г. Сольфеджио. Часть 1. Одноголосие. М.</w:t>
      </w:r>
      <w:r w:rsidRPr="00CE1D16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3"/>
          <w:sz w:val="28"/>
          <w:szCs w:val="28"/>
        </w:rPr>
        <w:t>Музыка, 1971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CE1D16">
        <w:rPr>
          <w:rFonts w:ascii="Times New Roman" w:hAnsi="Times New Roman" w:cs="Times New Roman"/>
          <w:spacing w:val="3"/>
          <w:sz w:val="28"/>
          <w:szCs w:val="28"/>
        </w:rPr>
        <w:t>Калмыков Б., Фридкин Г. Сольфеджио. Часть 2.   Двухголосие.</w:t>
      </w:r>
      <w:r w:rsidRPr="00CE1D16">
        <w:rPr>
          <w:rFonts w:ascii="Times New Roman" w:hAnsi="Times New Roman" w:cs="Times New Roman"/>
          <w:spacing w:val="3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t>М. Музыка, 1970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after="0" w:line="240" w:lineRule="auto"/>
        <w:ind w:left="714" w:hanging="357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CE1D16">
        <w:rPr>
          <w:rFonts w:ascii="Times New Roman" w:hAnsi="Times New Roman" w:cs="Times New Roman"/>
          <w:sz w:val="28"/>
          <w:szCs w:val="28"/>
        </w:rPr>
        <w:t>Калужская Т. Сольфеджио 6 класс. М. «Музыка», 2005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CE1D16">
        <w:rPr>
          <w:rFonts w:ascii="Times New Roman" w:hAnsi="Times New Roman" w:cs="Times New Roman"/>
          <w:spacing w:val="-1"/>
          <w:sz w:val="28"/>
          <w:szCs w:val="28"/>
        </w:rPr>
        <w:t>Ладухин Н. Одноголосное сольфеджио.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CE1D16">
        <w:rPr>
          <w:rFonts w:ascii="Times New Roman" w:hAnsi="Times New Roman" w:cs="Times New Roman"/>
          <w:spacing w:val="-1"/>
          <w:sz w:val="28"/>
          <w:szCs w:val="28"/>
        </w:rPr>
        <w:t>Металлиди Ж. Сольфеджио. Мы играем, сочиняем и поем. Для 1-</w:t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1"/>
          <w:sz w:val="28"/>
          <w:szCs w:val="28"/>
        </w:rPr>
        <w:t>7 классов детской музыкальной школы. СПб: "Композитор», 2008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CE1D16">
        <w:rPr>
          <w:rFonts w:ascii="Times New Roman" w:hAnsi="Times New Roman" w:cs="Times New Roman"/>
          <w:sz w:val="28"/>
          <w:szCs w:val="28"/>
        </w:rPr>
        <w:t>Никитина Н. Сольфеджио (1-7 классы). М., 2009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after="0" w:line="240" w:lineRule="auto"/>
        <w:ind w:left="714" w:hanging="357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CE1D16">
        <w:rPr>
          <w:rFonts w:ascii="Times New Roman" w:hAnsi="Times New Roman" w:cs="Times New Roman"/>
          <w:spacing w:val="1"/>
          <w:sz w:val="28"/>
          <w:szCs w:val="28"/>
        </w:rPr>
        <w:t>Островский   А.,   Соловьев   С.,   Шокин   В.   Сольфеджио.   М.</w:t>
      </w:r>
      <w:r w:rsidRPr="00CE1D16">
        <w:rPr>
          <w:rFonts w:ascii="Times New Roman" w:hAnsi="Times New Roman" w:cs="Times New Roman"/>
          <w:spacing w:val="1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2"/>
          <w:sz w:val="28"/>
          <w:szCs w:val="28"/>
        </w:rPr>
        <w:t>«Классика-XXI» 2003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after="0" w:line="240" w:lineRule="auto"/>
        <w:ind w:left="714" w:hanging="357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CE1D16">
        <w:rPr>
          <w:rFonts w:ascii="Times New Roman" w:hAnsi="Times New Roman" w:cs="Times New Roman"/>
          <w:spacing w:val="1"/>
          <w:sz w:val="28"/>
          <w:szCs w:val="28"/>
        </w:rPr>
        <w:t>Панова  Н.   Конспекты  по  элементарной  теории  музыки.   М.</w:t>
      </w:r>
      <w:r w:rsidRPr="00CE1D16">
        <w:rPr>
          <w:rFonts w:ascii="Times New Roman" w:hAnsi="Times New Roman" w:cs="Times New Roman"/>
          <w:spacing w:val="1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3"/>
          <w:sz w:val="28"/>
          <w:szCs w:val="28"/>
        </w:rPr>
        <w:t>«Престо» 2003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CE1D16">
        <w:rPr>
          <w:rFonts w:ascii="Times New Roman" w:hAnsi="Times New Roman" w:cs="Times New Roman"/>
          <w:spacing w:val="-2"/>
          <w:sz w:val="28"/>
          <w:szCs w:val="28"/>
        </w:rPr>
        <w:t>Панова  Н.   Прописи   по   сольфеджио   для  дошкольников.   М.</w:t>
      </w:r>
      <w:r w:rsidRPr="00CE1D16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3"/>
          <w:sz w:val="28"/>
          <w:szCs w:val="28"/>
        </w:rPr>
        <w:t>«Престо», 2001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CE1D16">
        <w:rPr>
          <w:rFonts w:ascii="Times New Roman" w:hAnsi="Times New Roman" w:cs="Times New Roman"/>
          <w:spacing w:val="-17"/>
          <w:sz w:val="28"/>
          <w:szCs w:val="28"/>
        </w:rPr>
        <w:t>Раимова С.  Татарская музыка  на уроках сольфеджио. Казан. «Татарстан китап н</w:t>
      </w:r>
      <w:r w:rsidRPr="00CE1D16">
        <w:rPr>
          <w:rFonts w:ascii="Times New Roman" w:hAnsi="Times New Roman" w:cs="Times New Roman"/>
          <w:spacing w:val="-17"/>
          <w:sz w:val="28"/>
          <w:szCs w:val="28"/>
          <w:lang w:val="tt-RU"/>
        </w:rPr>
        <w:t>ә</w:t>
      </w:r>
      <w:r w:rsidRPr="00CE1D16">
        <w:rPr>
          <w:rFonts w:ascii="Times New Roman" w:hAnsi="Times New Roman" w:cs="Times New Roman"/>
          <w:spacing w:val="-17"/>
          <w:sz w:val="28"/>
          <w:szCs w:val="28"/>
        </w:rPr>
        <w:t>шрияты», 1993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after="0" w:line="240" w:lineRule="auto"/>
        <w:ind w:left="714" w:hanging="357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CE1D16">
        <w:rPr>
          <w:rFonts w:ascii="Times New Roman" w:hAnsi="Times New Roman" w:cs="Times New Roman"/>
          <w:spacing w:val="-1"/>
          <w:sz w:val="28"/>
          <w:szCs w:val="28"/>
        </w:rPr>
        <w:t>Рубец А. Одноголосное сольфеджио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CE1D16">
        <w:rPr>
          <w:rFonts w:ascii="Times New Roman" w:hAnsi="Times New Roman" w:cs="Times New Roman"/>
          <w:sz w:val="28"/>
          <w:szCs w:val="28"/>
        </w:rPr>
        <w:t>Стоклицкая    Т.    100    уроков    сольфеджио    для    маленьких.</w:t>
      </w:r>
      <w:r w:rsidRPr="00CE1D16">
        <w:rPr>
          <w:rFonts w:ascii="Times New Roman" w:hAnsi="Times New Roman" w:cs="Times New Roman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1"/>
          <w:sz w:val="28"/>
          <w:szCs w:val="28"/>
        </w:rPr>
        <w:t>Приложение для детей, ч.1 и 2. М.: «Музыка», 1999</w:t>
      </w:r>
    </w:p>
    <w:p w:rsidR="00F004EC" w:rsidRPr="00CE1D16" w:rsidRDefault="00F004EC" w:rsidP="00CE1D16">
      <w:pPr>
        <w:widowControl w:val="0"/>
        <w:numPr>
          <w:ilvl w:val="0"/>
          <w:numId w:val="4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after="0" w:line="240" w:lineRule="auto"/>
        <w:ind w:left="714" w:hanging="357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CE1D16">
        <w:rPr>
          <w:rFonts w:ascii="Times New Roman" w:hAnsi="Times New Roman" w:cs="Times New Roman"/>
          <w:sz w:val="28"/>
          <w:szCs w:val="28"/>
        </w:rPr>
        <w:t>Фридкин Г. Чтение с листа на уроках сольфеджио. М., 1982</w:t>
      </w:r>
    </w:p>
    <w:p w:rsidR="00F004EC" w:rsidRPr="00CE1D16" w:rsidRDefault="00F004EC" w:rsidP="00CE1D16">
      <w:pPr>
        <w:shd w:val="clear" w:color="auto" w:fill="FFFFFF"/>
        <w:spacing w:before="619" w:line="240" w:lineRule="auto"/>
        <w:ind w:left="2789"/>
        <w:rPr>
          <w:rFonts w:ascii="Times New Roman" w:hAnsi="Times New Roman" w:cs="Times New Roman"/>
          <w:sz w:val="28"/>
          <w:szCs w:val="28"/>
        </w:rPr>
      </w:pPr>
      <w:r w:rsidRPr="00CE1D16">
        <w:rPr>
          <w:rFonts w:ascii="Times New Roman" w:hAnsi="Times New Roman" w:cs="Times New Roman"/>
          <w:spacing w:val="5"/>
          <w:sz w:val="28"/>
          <w:szCs w:val="28"/>
        </w:rPr>
        <w:t>Учебно-методическая литература</w:t>
      </w:r>
    </w:p>
    <w:p w:rsidR="00F004EC" w:rsidRPr="00CE1D16" w:rsidRDefault="00F004EC" w:rsidP="00CE1D16">
      <w:pPr>
        <w:widowControl w:val="0"/>
        <w:numPr>
          <w:ilvl w:val="0"/>
          <w:numId w:val="3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49" w:after="0" w:line="240" w:lineRule="auto"/>
        <w:ind w:firstLine="539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r w:rsidRPr="00CE1D16">
        <w:rPr>
          <w:rFonts w:ascii="Times New Roman" w:hAnsi="Times New Roman" w:cs="Times New Roman"/>
          <w:spacing w:val="-2"/>
          <w:sz w:val="28"/>
          <w:szCs w:val="28"/>
        </w:rPr>
        <w:t>Алексеев Б., Блюм Д. Систематический курс музыкального диктанта.</w:t>
      </w:r>
      <w:r w:rsidRPr="00CE1D16">
        <w:rPr>
          <w:rFonts w:ascii="Times New Roman" w:hAnsi="Times New Roman" w:cs="Times New Roman"/>
          <w:spacing w:val="-2"/>
          <w:sz w:val="28"/>
          <w:szCs w:val="28"/>
        </w:rPr>
        <w:br/>
        <w:t>М. «Музыка», 1991</w:t>
      </w:r>
    </w:p>
    <w:p w:rsidR="00F004EC" w:rsidRPr="00CE1D16" w:rsidRDefault="00F004EC" w:rsidP="00CE1D16">
      <w:pPr>
        <w:widowControl w:val="0"/>
        <w:numPr>
          <w:ilvl w:val="0"/>
          <w:numId w:val="3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CE1D16">
        <w:rPr>
          <w:rFonts w:ascii="Times New Roman" w:hAnsi="Times New Roman" w:cs="Times New Roman"/>
          <w:sz w:val="28"/>
          <w:szCs w:val="28"/>
        </w:rPr>
        <w:t>Базарнова В. 100 диктантов по сольфеджио. М., 1993.</w:t>
      </w:r>
    </w:p>
    <w:p w:rsidR="00F004EC" w:rsidRPr="00CE1D16" w:rsidRDefault="00F004EC" w:rsidP="00CE1D16">
      <w:pPr>
        <w:widowControl w:val="0"/>
        <w:numPr>
          <w:ilvl w:val="0"/>
          <w:numId w:val="3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CE1D16">
        <w:rPr>
          <w:rFonts w:ascii="Times New Roman" w:hAnsi="Times New Roman" w:cs="Times New Roman"/>
          <w:spacing w:val="2"/>
          <w:sz w:val="28"/>
          <w:szCs w:val="28"/>
        </w:rPr>
        <w:t>Быканова Е.  Стоклицкая  Т.  Музыкальные диктанты   1-4  классы.</w:t>
      </w:r>
      <w:r w:rsidRPr="00CE1D16">
        <w:rPr>
          <w:rFonts w:ascii="Times New Roman" w:hAnsi="Times New Roman" w:cs="Times New Roman"/>
          <w:spacing w:val="2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4"/>
          <w:sz w:val="28"/>
          <w:szCs w:val="28"/>
        </w:rPr>
        <w:t>ДМШ. М., 1979</w:t>
      </w:r>
    </w:p>
    <w:p w:rsidR="00F004EC" w:rsidRPr="00CE1D16" w:rsidRDefault="00F004EC" w:rsidP="00CE1D16">
      <w:pPr>
        <w:widowControl w:val="0"/>
        <w:numPr>
          <w:ilvl w:val="0"/>
          <w:numId w:val="3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CE1D16">
        <w:rPr>
          <w:rFonts w:ascii="Times New Roman" w:hAnsi="Times New Roman" w:cs="Times New Roman"/>
          <w:spacing w:val="1"/>
          <w:sz w:val="28"/>
          <w:szCs w:val="28"/>
        </w:rPr>
        <w:t>Музыкальные  диктанты  для  детской  музыкальной  школы   (сост.</w:t>
      </w:r>
      <w:r w:rsidRPr="00CE1D16">
        <w:rPr>
          <w:rFonts w:ascii="Times New Roman" w:hAnsi="Times New Roman" w:cs="Times New Roman"/>
          <w:spacing w:val="1"/>
          <w:sz w:val="28"/>
          <w:szCs w:val="28"/>
        </w:rPr>
        <w:br/>
      </w:r>
      <w:r w:rsidRPr="00CE1D16">
        <w:rPr>
          <w:rFonts w:ascii="Times New Roman" w:hAnsi="Times New Roman" w:cs="Times New Roman"/>
          <w:sz w:val="28"/>
          <w:szCs w:val="28"/>
        </w:rPr>
        <w:t>Ж.Металлиди, А.Перцовская). М. СПб. «Музыка», 1995</w:t>
      </w:r>
    </w:p>
    <w:p w:rsidR="00F004EC" w:rsidRPr="00CE1D16" w:rsidRDefault="00F004EC" w:rsidP="00CE1D16">
      <w:pPr>
        <w:widowControl w:val="0"/>
        <w:numPr>
          <w:ilvl w:val="0"/>
          <w:numId w:val="3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240" w:lineRule="auto"/>
        <w:ind w:firstLine="539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CE1D16">
        <w:rPr>
          <w:rFonts w:ascii="Times New Roman" w:hAnsi="Times New Roman" w:cs="Times New Roman"/>
          <w:spacing w:val="-1"/>
          <w:sz w:val="28"/>
          <w:szCs w:val="28"/>
        </w:rPr>
        <w:t>Ладухин     Н.     1000     примеров     музыкального     диктанта.     М.:</w:t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2"/>
          <w:sz w:val="28"/>
          <w:szCs w:val="28"/>
        </w:rPr>
        <w:t>«Композитор», 1993</w:t>
      </w:r>
    </w:p>
    <w:p w:rsidR="00F004EC" w:rsidRPr="00CE1D16" w:rsidRDefault="00F004EC" w:rsidP="00CE1D16">
      <w:pPr>
        <w:widowControl w:val="0"/>
        <w:numPr>
          <w:ilvl w:val="0"/>
          <w:numId w:val="3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240" w:lineRule="auto"/>
        <w:ind w:firstLine="539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CE1D16">
        <w:rPr>
          <w:rFonts w:ascii="Times New Roman" w:hAnsi="Times New Roman" w:cs="Times New Roman"/>
          <w:spacing w:val="5"/>
          <w:sz w:val="28"/>
          <w:szCs w:val="28"/>
        </w:rPr>
        <w:t>Лопатина И. Сборник диктантов. Одноголосие и двухголосие. М.:</w:t>
      </w:r>
      <w:r w:rsidRPr="00CE1D16">
        <w:rPr>
          <w:rFonts w:ascii="Times New Roman" w:hAnsi="Times New Roman" w:cs="Times New Roman"/>
          <w:spacing w:val="5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2"/>
          <w:sz w:val="28"/>
          <w:szCs w:val="28"/>
        </w:rPr>
        <w:t>«Музыка», 1985</w:t>
      </w:r>
    </w:p>
    <w:p w:rsidR="00F004EC" w:rsidRPr="00CE1D16" w:rsidRDefault="00F004EC" w:rsidP="00CE1D16">
      <w:pPr>
        <w:widowControl w:val="0"/>
        <w:numPr>
          <w:ilvl w:val="0"/>
          <w:numId w:val="3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CE1D16">
        <w:rPr>
          <w:rFonts w:ascii="Times New Roman" w:hAnsi="Times New Roman" w:cs="Times New Roman"/>
          <w:sz w:val="28"/>
          <w:szCs w:val="28"/>
        </w:rPr>
        <w:t>Русяева И. Одноголосные диктанты. М., 1999</w:t>
      </w:r>
    </w:p>
    <w:p w:rsidR="00F004EC" w:rsidRPr="00CE1D16" w:rsidRDefault="00F004EC" w:rsidP="00CE1D16">
      <w:pPr>
        <w:widowControl w:val="0"/>
        <w:numPr>
          <w:ilvl w:val="0"/>
          <w:numId w:val="3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0" w:after="0" w:line="240" w:lineRule="auto"/>
        <w:ind w:firstLine="539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CE1D16">
        <w:rPr>
          <w:rFonts w:ascii="Times New Roman" w:hAnsi="Times New Roman" w:cs="Times New Roman"/>
          <w:spacing w:val="4"/>
          <w:sz w:val="28"/>
          <w:szCs w:val="28"/>
        </w:rPr>
        <w:t>Русяева И. Развитие гармонического слуха на уроках сольфеджио.</w:t>
      </w:r>
      <w:r w:rsidRPr="00CE1D16">
        <w:rPr>
          <w:rFonts w:ascii="Times New Roman" w:hAnsi="Times New Roman" w:cs="Times New Roman"/>
          <w:spacing w:val="4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3"/>
          <w:sz w:val="28"/>
          <w:szCs w:val="28"/>
        </w:rPr>
        <w:t>М., 1993</w:t>
      </w:r>
    </w:p>
    <w:p w:rsidR="00F004EC" w:rsidRPr="00CE1D16" w:rsidRDefault="00F004EC" w:rsidP="00CE1D16">
      <w:pPr>
        <w:widowControl w:val="0"/>
        <w:numPr>
          <w:ilvl w:val="0"/>
          <w:numId w:val="3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240" w:lineRule="auto"/>
        <w:ind w:firstLine="539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CE1D16">
        <w:rPr>
          <w:rFonts w:ascii="Times New Roman" w:hAnsi="Times New Roman" w:cs="Times New Roman"/>
          <w:spacing w:val="3"/>
          <w:sz w:val="28"/>
          <w:szCs w:val="28"/>
        </w:rPr>
        <w:t>Жуковская  Г.,  Казакова  Т.,  Петрова  А.   Сборник  диктантов   по</w:t>
      </w:r>
      <w:r w:rsidRPr="00CE1D16">
        <w:rPr>
          <w:rFonts w:ascii="Times New Roman" w:hAnsi="Times New Roman" w:cs="Times New Roman"/>
          <w:spacing w:val="3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t>сольфеджио. М., 2007</w:t>
      </w:r>
    </w:p>
    <w:p w:rsidR="00F004EC" w:rsidRPr="00CE1D16" w:rsidRDefault="00F004EC" w:rsidP="00CE1D16">
      <w:pPr>
        <w:shd w:val="clear" w:color="auto" w:fill="FFFFFF"/>
        <w:spacing w:before="49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CE1D16">
        <w:rPr>
          <w:rFonts w:ascii="Times New Roman" w:hAnsi="Times New Roman" w:cs="Times New Roman"/>
          <w:spacing w:val="7"/>
          <w:sz w:val="28"/>
          <w:szCs w:val="28"/>
        </w:rPr>
        <w:t>Методическая литература</w:t>
      </w:r>
    </w:p>
    <w:p w:rsidR="00F004EC" w:rsidRPr="00CE1D16" w:rsidRDefault="00F004EC" w:rsidP="00CE1D16">
      <w:pPr>
        <w:shd w:val="clear" w:color="auto" w:fill="FFFFFF"/>
        <w:tabs>
          <w:tab w:val="left" w:pos="1003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E1D16">
        <w:rPr>
          <w:rFonts w:ascii="Times New Roman" w:hAnsi="Times New Roman" w:cs="Times New Roman"/>
          <w:spacing w:val="-27"/>
          <w:sz w:val="28"/>
          <w:szCs w:val="28"/>
        </w:rPr>
        <w:t>1.</w:t>
      </w:r>
      <w:r w:rsidRPr="00CE1D16">
        <w:rPr>
          <w:rFonts w:ascii="Times New Roman" w:hAnsi="Times New Roman" w:cs="Times New Roman"/>
          <w:sz w:val="28"/>
          <w:szCs w:val="28"/>
        </w:rPr>
        <w:tab/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t>Давыдова Е. Сольфеджио. 3 класс. ДМШ Методическое пособие. М.,</w:t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2"/>
          <w:sz w:val="28"/>
          <w:szCs w:val="28"/>
        </w:rPr>
        <w:t>«Музыка», 1976</w:t>
      </w:r>
    </w:p>
    <w:p w:rsidR="00F004EC" w:rsidRPr="00CE1D16" w:rsidRDefault="00F004EC" w:rsidP="00CE1D16">
      <w:pPr>
        <w:widowControl w:val="0"/>
        <w:numPr>
          <w:ilvl w:val="0"/>
          <w:numId w:val="34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CE1D16">
        <w:rPr>
          <w:rFonts w:ascii="Times New Roman" w:hAnsi="Times New Roman" w:cs="Times New Roman"/>
          <w:spacing w:val="4"/>
          <w:sz w:val="28"/>
          <w:szCs w:val="28"/>
        </w:rPr>
        <w:t>Давыдова Е. Сольфеджио. 4 класс. ДМШ Методическое пособие.</w:t>
      </w:r>
      <w:r w:rsidRPr="00CE1D16">
        <w:rPr>
          <w:rFonts w:ascii="Times New Roman" w:hAnsi="Times New Roman" w:cs="Times New Roman"/>
          <w:spacing w:val="4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t>М., «Музыка», 2005</w:t>
      </w:r>
    </w:p>
    <w:p w:rsidR="00F004EC" w:rsidRPr="00CE1D16" w:rsidRDefault="00F004EC" w:rsidP="00CE1D16">
      <w:pPr>
        <w:widowControl w:val="0"/>
        <w:numPr>
          <w:ilvl w:val="0"/>
          <w:numId w:val="34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CE1D16">
        <w:rPr>
          <w:rFonts w:ascii="Times New Roman" w:hAnsi="Times New Roman" w:cs="Times New Roman"/>
          <w:spacing w:val="4"/>
          <w:sz w:val="28"/>
          <w:szCs w:val="28"/>
        </w:rPr>
        <w:t>Давыдова Е. Сольфеджио. 5 класс. ДМШ Методическое пособие.</w:t>
      </w:r>
      <w:r w:rsidRPr="00CE1D16">
        <w:rPr>
          <w:rFonts w:ascii="Times New Roman" w:hAnsi="Times New Roman" w:cs="Times New Roman"/>
          <w:spacing w:val="4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2"/>
          <w:sz w:val="28"/>
          <w:szCs w:val="28"/>
        </w:rPr>
        <w:t>М., «Музыка», 1981</w:t>
      </w:r>
    </w:p>
    <w:p w:rsidR="00F004EC" w:rsidRPr="00CE1D16" w:rsidRDefault="00F004EC" w:rsidP="00CE1D16">
      <w:pPr>
        <w:widowControl w:val="0"/>
        <w:numPr>
          <w:ilvl w:val="0"/>
          <w:numId w:val="34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CE1D16">
        <w:rPr>
          <w:rFonts w:ascii="Times New Roman" w:hAnsi="Times New Roman" w:cs="Times New Roman"/>
          <w:spacing w:val="6"/>
          <w:sz w:val="28"/>
          <w:szCs w:val="28"/>
        </w:rPr>
        <w:t>Калужская Т.  Сольфеджио 6 класс ДМШ. Учебно-методическое</w:t>
      </w:r>
      <w:r w:rsidRPr="00CE1D16">
        <w:rPr>
          <w:rFonts w:ascii="Times New Roman" w:hAnsi="Times New Roman" w:cs="Times New Roman"/>
          <w:spacing w:val="6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t>пособие. М., «Музыка», 1988</w:t>
      </w:r>
    </w:p>
    <w:p w:rsidR="00F004EC" w:rsidRPr="00CE1D16" w:rsidRDefault="00F004EC" w:rsidP="00CE1D16">
      <w:pPr>
        <w:widowControl w:val="0"/>
        <w:numPr>
          <w:ilvl w:val="0"/>
          <w:numId w:val="34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1D16">
        <w:rPr>
          <w:rFonts w:ascii="Times New Roman" w:hAnsi="Times New Roman" w:cs="Times New Roman"/>
          <w:spacing w:val="1"/>
          <w:sz w:val="28"/>
          <w:szCs w:val="28"/>
        </w:rPr>
        <w:t>Стоклицкая Т. 100 уроков сольфеджио для самых маленьких. Ч.1 и</w:t>
      </w:r>
      <w:r w:rsidRPr="00CE1D16">
        <w:rPr>
          <w:rFonts w:ascii="Times New Roman" w:hAnsi="Times New Roman" w:cs="Times New Roman"/>
          <w:spacing w:val="1"/>
          <w:sz w:val="28"/>
          <w:szCs w:val="28"/>
        </w:rPr>
        <w:br/>
      </w:r>
      <w:r w:rsidRPr="00CE1D16">
        <w:rPr>
          <w:rFonts w:ascii="Times New Roman" w:hAnsi="Times New Roman" w:cs="Times New Roman"/>
          <w:spacing w:val="-1"/>
          <w:sz w:val="28"/>
          <w:szCs w:val="28"/>
        </w:rPr>
        <w:t>2. М. «Музыка» 1999</w:t>
      </w:r>
    </w:p>
    <w:p w:rsidR="00F004EC" w:rsidRPr="003E0B78" w:rsidRDefault="00F004EC" w:rsidP="00CE1D16">
      <w:pPr>
        <w:shd w:val="clear" w:color="auto" w:fill="FFFFFF"/>
        <w:tabs>
          <w:tab w:val="left" w:pos="1133"/>
        </w:tabs>
        <w:spacing w:line="360" w:lineRule="auto"/>
        <w:ind w:left="540"/>
        <w:jc w:val="both"/>
        <w:rPr>
          <w:sz w:val="28"/>
          <w:szCs w:val="28"/>
        </w:rPr>
      </w:pPr>
    </w:p>
    <w:p w:rsidR="00F004EC" w:rsidRDefault="00F004EC" w:rsidP="00C20584">
      <w:pPr>
        <w:shd w:val="clear" w:color="auto" w:fill="FFFFFF"/>
        <w:spacing w:before="710" w:line="360" w:lineRule="auto"/>
        <w:ind w:right="24"/>
        <w:rPr>
          <w:color w:val="C00000"/>
          <w:spacing w:val="5"/>
          <w:sz w:val="28"/>
          <w:szCs w:val="28"/>
        </w:rPr>
      </w:pPr>
    </w:p>
    <w:p w:rsidR="00F004EC" w:rsidRDefault="00F004EC" w:rsidP="00A92439">
      <w:pPr>
        <w:shd w:val="clear" w:color="auto" w:fill="FFFFFF"/>
        <w:spacing w:before="710" w:line="360" w:lineRule="auto"/>
        <w:ind w:right="24"/>
        <w:jc w:val="center"/>
        <w:rPr>
          <w:color w:val="C00000"/>
          <w:spacing w:val="5"/>
          <w:sz w:val="28"/>
          <w:szCs w:val="28"/>
        </w:rPr>
      </w:pPr>
    </w:p>
    <w:p w:rsidR="00F004EC" w:rsidRPr="00A92439" w:rsidRDefault="00F004EC" w:rsidP="00A92439">
      <w:pPr>
        <w:shd w:val="clear" w:color="auto" w:fill="FFFFFF"/>
        <w:spacing w:before="710" w:line="360" w:lineRule="auto"/>
        <w:ind w:right="24"/>
        <w:jc w:val="center"/>
        <w:rPr>
          <w:color w:val="C00000"/>
          <w:spacing w:val="5"/>
          <w:sz w:val="28"/>
          <w:szCs w:val="28"/>
        </w:rPr>
      </w:pPr>
    </w:p>
    <w:p w:rsidR="00F004EC" w:rsidRDefault="00F004EC">
      <w:pPr>
        <w:rPr>
          <w:rFonts w:ascii="Times New Roman" w:hAnsi="Times New Roman" w:cs="Times New Roman"/>
          <w:sz w:val="28"/>
          <w:szCs w:val="28"/>
        </w:rPr>
      </w:pPr>
    </w:p>
    <w:p w:rsidR="00F004EC" w:rsidRPr="006D2C85" w:rsidRDefault="00F004EC" w:rsidP="006D2C85">
      <w:pPr>
        <w:tabs>
          <w:tab w:val="left" w:pos="284"/>
        </w:tabs>
        <w:spacing w:after="0" w:line="240" w:lineRule="auto"/>
        <w:ind w:left="20" w:hanging="20"/>
        <w:jc w:val="both"/>
        <w:rPr>
          <w:rFonts w:ascii="Times New Roman" w:hAnsi="Times New Roman" w:cs="Times New Roman"/>
          <w:sz w:val="28"/>
          <w:szCs w:val="28"/>
        </w:rPr>
      </w:pPr>
    </w:p>
    <w:sectPr w:rsidR="00F004EC" w:rsidRPr="006D2C85" w:rsidSect="00282217">
      <w:headerReference w:type="default" r:id="rId59"/>
      <w:footerReference w:type="default" r:id="rId6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4EC" w:rsidRDefault="00F004EC" w:rsidP="00083B76">
      <w:pPr>
        <w:spacing w:after="0" w:line="240" w:lineRule="auto"/>
      </w:pPr>
      <w:r>
        <w:separator/>
      </w:r>
    </w:p>
  </w:endnote>
  <w:endnote w:type="continuationSeparator" w:id="1">
    <w:p w:rsidR="00F004EC" w:rsidRDefault="00F004EC" w:rsidP="00083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4EC" w:rsidRDefault="00F004EC">
    <w:pPr>
      <w:pStyle w:val="Footer"/>
      <w:jc w:val="right"/>
    </w:pPr>
    <w:fldSimple w:instr=" PAGE   \* MERGEFORMAT ">
      <w:r>
        <w:rPr>
          <w:noProof/>
        </w:rPr>
        <w:t>67</w:t>
      </w:r>
    </w:fldSimple>
  </w:p>
  <w:p w:rsidR="00F004EC" w:rsidRDefault="00F004E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4EC" w:rsidRDefault="00F004EC" w:rsidP="00083B76">
      <w:pPr>
        <w:spacing w:after="0" w:line="240" w:lineRule="auto"/>
      </w:pPr>
      <w:r>
        <w:separator/>
      </w:r>
    </w:p>
  </w:footnote>
  <w:footnote w:type="continuationSeparator" w:id="1">
    <w:p w:rsidR="00F004EC" w:rsidRDefault="00F004EC" w:rsidP="00083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4EC" w:rsidRDefault="00F004EC">
    <w:pPr>
      <w:pStyle w:val="Header"/>
    </w:pPr>
  </w:p>
  <w:p w:rsidR="00F004EC" w:rsidRDefault="00F004E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23EE644"/>
    <w:lvl w:ilvl="0">
      <w:numFmt w:val="bullet"/>
      <w:lvlText w:val="*"/>
      <w:lvlJc w:val="left"/>
    </w:lvl>
  </w:abstractNum>
  <w:abstractNum w:abstractNumId="1">
    <w:nsid w:val="004A51A5"/>
    <w:multiLevelType w:val="multilevel"/>
    <w:tmpl w:val="E49002E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A97898"/>
    <w:multiLevelType w:val="hybridMultilevel"/>
    <w:tmpl w:val="504AAC9C"/>
    <w:lvl w:ilvl="0" w:tplc="223EE644">
      <w:numFmt w:val="bullet"/>
      <w:lvlText w:val="•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5" w:hanging="360"/>
      </w:pPr>
      <w:rPr>
        <w:rFonts w:ascii="Wingdings" w:hAnsi="Wingdings" w:cs="Wingdings" w:hint="default"/>
      </w:rPr>
    </w:lvl>
  </w:abstractNum>
  <w:abstractNum w:abstractNumId="3">
    <w:nsid w:val="046E1FE7"/>
    <w:multiLevelType w:val="multilevel"/>
    <w:tmpl w:val="2D3E297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A13BEB"/>
    <w:multiLevelType w:val="singleLevel"/>
    <w:tmpl w:val="EFECC404"/>
    <w:lvl w:ilvl="0">
      <w:start w:val="2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5">
    <w:nsid w:val="0CA43298"/>
    <w:multiLevelType w:val="hybridMultilevel"/>
    <w:tmpl w:val="DB04E44A"/>
    <w:lvl w:ilvl="0" w:tplc="4BD817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DF93CD0"/>
    <w:multiLevelType w:val="hybridMultilevel"/>
    <w:tmpl w:val="664E4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2C37DEF"/>
    <w:multiLevelType w:val="hybridMultilevel"/>
    <w:tmpl w:val="7E18CF34"/>
    <w:lvl w:ilvl="0" w:tplc="05AE54C4">
      <w:start w:val="6"/>
      <w:numFmt w:val="decimal"/>
      <w:lvlText w:val="%1"/>
      <w:lvlJc w:val="left"/>
      <w:pPr>
        <w:tabs>
          <w:tab w:val="num" w:pos="1066"/>
        </w:tabs>
        <w:ind w:left="106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6"/>
        </w:tabs>
        <w:ind w:left="178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8">
    <w:nsid w:val="137233D4"/>
    <w:multiLevelType w:val="singleLevel"/>
    <w:tmpl w:val="F73077DE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9">
    <w:nsid w:val="1CA634C1"/>
    <w:multiLevelType w:val="hybridMultilevel"/>
    <w:tmpl w:val="7E0C1158"/>
    <w:lvl w:ilvl="0" w:tplc="5E24252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>
      <w:start w:val="1"/>
      <w:numFmt w:val="lowerRoman"/>
      <w:lvlText w:val="%3."/>
      <w:lvlJc w:val="right"/>
      <w:pPr>
        <w:ind w:left="3229" w:hanging="180"/>
      </w:pPr>
    </w:lvl>
    <w:lvl w:ilvl="3" w:tplc="0419000F">
      <w:start w:val="1"/>
      <w:numFmt w:val="decimal"/>
      <w:lvlText w:val="%4."/>
      <w:lvlJc w:val="left"/>
      <w:pPr>
        <w:ind w:left="3949" w:hanging="360"/>
      </w:pPr>
    </w:lvl>
    <w:lvl w:ilvl="4" w:tplc="04190019">
      <w:start w:val="1"/>
      <w:numFmt w:val="lowerLetter"/>
      <w:lvlText w:val="%5."/>
      <w:lvlJc w:val="left"/>
      <w:pPr>
        <w:ind w:left="4669" w:hanging="360"/>
      </w:pPr>
    </w:lvl>
    <w:lvl w:ilvl="5" w:tplc="0419001B">
      <w:start w:val="1"/>
      <w:numFmt w:val="lowerRoman"/>
      <w:lvlText w:val="%6."/>
      <w:lvlJc w:val="right"/>
      <w:pPr>
        <w:ind w:left="5389" w:hanging="180"/>
      </w:pPr>
    </w:lvl>
    <w:lvl w:ilvl="6" w:tplc="0419000F">
      <w:start w:val="1"/>
      <w:numFmt w:val="decimal"/>
      <w:lvlText w:val="%7."/>
      <w:lvlJc w:val="left"/>
      <w:pPr>
        <w:ind w:left="6109" w:hanging="360"/>
      </w:pPr>
    </w:lvl>
    <w:lvl w:ilvl="7" w:tplc="04190019">
      <w:start w:val="1"/>
      <w:numFmt w:val="lowerLetter"/>
      <w:lvlText w:val="%8."/>
      <w:lvlJc w:val="left"/>
      <w:pPr>
        <w:ind w:left="6829" w:hanging="360"/>
      </w:pPr>
    </w:lvl>
    <w:lvl w:ilvl="8" w:tplc="0419001B">
      <w:start w:val="1"/>
      <w:numFmt w:val="lowerRoman"/>
      <w:lvlText w:val="%9."/>
      <w:lvlJc w:val="right"/>
      <w:pPr>
        <w:ind w:left="7549" w:hanging="180"/>
      </w:pPr>
    </w:lvl>
  </w:abstractNum>
  <w:abstractNum w:abstractNumId="10">
    <w:nsid w:val="1D962BB0"/>
    <w:multiLevelType w:val="hybridMultilevel"/>
    <w:tmpl w:val="8D4409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1">
    <w:nsid w:val="2026184B"/>
    <w:multiLevelType w:val="hybridMultilevel"/>
    <w:tmpl w:val="34088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2221FDD"/>
    <w:multiLevelType w:val="hybridMultilevel"/>
    <w:tmpl w:val="10FA9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71516B4"/>
    <w:multiLevelType w:val="hybridMultilevel"/>
    <w:tmpl w:val="7DBAB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8021F98"/>
    <w:multiLevelType w:val="hybridMultilevel"/>
    <w:tmpl w:val="1B4CB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A9F4642"/>
    <w:multiLevelType w:val="multilevel"/>
    <w:tmpl w:val="22009C0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>
    <w:nsid w:val="2BC851F9"/>
    <w:multiLevelType w:val="hybridMultilevel"/>
    <w:tmpl w:val="0AA4A732"/>
    <w:lvl w:ilvl="0" w:tplc="48D43B72">
      <w:start w:val="2"/>
      <w:numFmt w:val="decimal"/>
      <w:lvlText w:val="%1"/>
      <w:lvlJc w:val="left"/>
      <w:pPr>
        <w:tabs>
          <w:tab w:val="num" w:pos="1066"/>
        </w:tabs>
        <w:ind w:left="106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6"/>
        </w:tabs>
        <w:ind w:left="178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17">
    <w:nsid w:val="317D393B"/>
    <w:multiLevelType w:val="hybridMultilevel"/>
    <w:tmpl w:val="7EB2D6B2"/>
    <w:lvl w:ilvl="0" w:tplc="05E2EF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36326E5"/>
    <w:multiLevelType w:val="singleLevel"/>
    <w:tmpl w:val="A066FB9A"/>
    <w:lvl w:ilvl="0">
      <w:start w:val="5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9">
    <w:nsid w:val="3479409C"/>
    <w:multiLevelType w:val="multilevel"/>
    <w:tmpl w:val="45FA1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39721852"/>
    <w:multiLevelType w:val="hybridMultilevel"/>
    <w:tmpl w:val="78943974"/>
    <w:lvl w:ilvl="0" w:tplc="A928EE32">
      <w:start w:val="4"/>
      <w:numFmt w:val="decimal"/>
      <w:lvlText w:val="%1"/>
      <w:lvlJc w:val="left"/>
      <w:pPr>
        <w:tabs>
          <w:tab w:val="num" w:pos="1066"/>
        </w:tabs>
        <w:ind w:left="106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6"/>
        </w:tabs>
        <w:ind w:left="178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21">
    <w:nsid w:val="43E56DCF"/>
    <w:multiLevelType w:val="multilevel"/>
    <w:tmpl w:val="AB94F03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4E69463C"/>
    <w:multiLevelType w:val="multilevel"/>
    <w:tmpl w:val="3A86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>
    <w:nsid w:val="50D6741E"/>
    <w:multiLevelType w:val="hybridMultilevel"/>
    <w:tmpl w:val="065EB566"/>
    <w:lvl w:ilvl="0" w:tplc="04190001">
      <w:start w:val="1"/>
      <w:numFmt w:val="bullet"/>
      <w:lvlText w:val=""/>
      <w:lvlJc w:val="left"/>
      <w:pPr>
        <w:tabs>
          <w:tab w:val="num" w:pos="1445"/>
        </w:tabs>
        <w:ind w:left="144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5"/>
        </w:tabs>
        <w:ind w:left="21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5"/>
        </w:tabs>
        <w:ind w:left="288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5"/>
        </w:tabs>
        <w:ind w:left="43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5"/>
        </w:tabs>
        <w:ind w:left="50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5"/>
        </w:tabs>
        <w:ind w:left="57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5"/>
        </w:tabs>
        <w:ind w:left="64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5"/>
        </w:tabs>
        <w:ind w:left="7205" w:hanging="360"/>
      </w:pPr>
      <w:rPr>
        <w:rFonts w:ascii="Wingdings" w:hAnsi="Wingdings" w:cs="Wingdings" w:hint="default"/>
      </w:rPr>
    </w:lvl>
  </w:abstractNum>
  <w:abstractNum w:abstractNumId="24">
    <w:nsid w:val="55850DC4"/>
    <w:multiLevelType w:val="singleLevel"/>
    <w:tmpl w:val="AB3A472E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25">
    <w:nsid w:val="5D7F09D0"/>
    <w:multiLevelType w:val="multilevel"/>
    <w:tmpl w:val="39C0F4F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6FD44E0"/>
    <w:multiLevelType w:val="hybridMultilevel"/>
    <w:tmpl w:val="111E1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CB1156A"/>
    <w:multiLevelType w:val="multilevel"/>
    <w:tmpl w:val="7AA8DB0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0A94F3A"/>
    <w:multiLevelType w:val="multilevel"/>
    <w:tmpl w:val="500409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  <w:i/>
        <w:iCs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bCs/>
        <w:i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  <w:i/>
        <w:i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  <w:i/>
        <w:i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  <w:i/>
        <w:i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bCs/>
        <w:i/>
        <w:iCs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bCs/>
        <w:i/>
        <w:iCs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bCs/>
        <w:i/>
        <w:iCs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bCs/>
        <w:i/>
        <w:iCs/>
      </w:rPr>
    </w:lvl>
  </w:abstractNum>
  <w:abstractNum w:abstractNumId="29">
    <w:nsid w:val="71813E14"/>
    <w:multiLevelType w:val="singleLevel"/>
    <w:tmpl w:val="95706E84"/>
    <w:lvl w:ilvl="0">
      <w:start w:val="9"/>
      <w:numFmt w:val="decimal"/>
      <w:lvlText w:val="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30">
    <w:nsid w:val="723826F0"/>
    <w:multiLevelType w:val="multilevel"/>
    <w:tmpl w:val="1D00E394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5200D1D"/>
    <w:multiLevelType w:val="hybridMultilevel"/>
    <w:tmpl w:val="3FC4B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EE6D47"/>
    <w:multiLevelType w:val="singleLevel"/>
    <w:tmpl w:val="03B23270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  <w:color w:val="auto"/>
      </w:rPr>
    </w:lvl>
  </w:abstractNum>
  <w:abstractNum w:abstractNumId="33">
    <w:nsid w:val="77AD7A3E"/>
    <w:multiLevelType w:val="hybridMultilevel"/>
    <w:tmpl w:val="36CA7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9741F07"/>
    <w:multiLevelType w:val="singleLevel"/>
    <w:tmpl w:val="2D1E670E"/>
    <w:lvl w:ilvl="0">
      <w:start w:val="7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5">
    <w:nsid w:val="7BA54383"/>
    <w:multiLevelType w:val="hybridMultilevel"/>
    <w:tmpl w:val="CAE092CE"/>
    <w:lvl w:ilvl="0" w:tplc="8ACEA59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934978"/>
    <w:multiLevelType w:val="hybridMultilevel"/>
    <w:tmpl w:val="728E5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EB280C"/>
    <w:multiLevelType w:val="hybridMultilevel"/>
    <w:tmpl w:val="09B6FA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1"/>
  </w:num>
  <w:num w:numId="4">
    <w:abstractNumId w:val="15"/>
  </w:num>
  <w:num w:numId="5">
    <w:abstractNumId w:val="3"/>
  </w:num>
  <w:num w:numId="6">
    <w:abstractNumId w:val="27"/>
  </w:num>
  <w:num w:numId="7">
    <w:abstractNumId w:val="25"/>
  </w:num>
  <w:num w:numId="8">
    <w:abstractNumId w:val="35"/>
  </w:num>
  <w:num w:numId="9">
    <w:abstractNumId w:val="30"/>
  </w:num>
  <w:num w:numId="10">
    <w:abstractNumId w:val="37"/>
  </w:num>
  <w:num w:numId="11">
    <w:abstractNumId w:val="6"/>
  </w:num>
  <w:num w:numId="12">
    <w:abstractNumId w:val="12"/>
  </w:num>
  <w:num w:numId="13">
    <w:abstractNumId w:val="11"/>
  </w:num>
  <w:num w:numId="14">
    <w:abstractNumId w:val="13"/>
  </w:num>
  <w:num w:numId="15">
    <w:abstractNumId w:val="26"/>
  </w:num>
  <w:num w:numId="16">
    <w:abstractNumId w:val="28"/>
  </w:num>
  <w:num w:numId="17">
    <w:abstractNumId w:val="21"/>
  </w:num>
  <w:num w:numId="18">
    <w:abstractNumId w:val="0"/>
    <w:lvlOverride w:ilvl="0">
      <w:lvl w:ilvl="0"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numFmt w:val="bullet"/>
        <w:lvlText w:val="-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32"/>
  </w:num>
  <w:num w:numId="24">
    <w:abstractNumId w:val="18"/>
  </w:num>
  <w:num w:numId="25">
    <w:abstractNumId w:val="34"/>
  </w:num>
  <w:num w:numId="26">
    <w:abstractNumId w:val="29"/>
  </w:num>
  <w:num w:numId="27">
    <w:abstractNumId w:val="8"/>
  </w:num>
  <w:num w:numId="28">
    <w:abstractNumId w:val="0"/>
    <w:lvlOverride w:ilvl="0">
      <w:lvl w:ilvl="0"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24"/>
  </w:num>
  <w:num w:numId="34">
    <w:abstractNumId w:val="4"/>
  </w:num>
  <w:num w:numId="35">
    <w:abstractNumId w:val="16"/>
  </w:num>
  <w:num w:numId="36">
    <w:abstractNumId w:val="20"/>
  </w:num>
  <w:num w:numId="37">
    <w:abstractNumId w:val="23"/>
  </w:num>
  <w:num w:numId="38">
    <w:abstractNumId w:val="10"/>
  </w:num>
  <w:num w:numId="39">
    <w:abstractNumId w:val="7"/>
  </w:num>
  <w:num w:numId="40">
    <w:abstractNumId w:val="22"/>
  </w:num>
  <w:num w:numId="41">
    <w:abstractNumId w:val="33"/>
  </w:num>
  <w:num w:numId="42">
    <w:abstractNumId w:val="2"/>
  </w:num>
  <w:num w:numId="43">
    <w:abstractNumId w:val="36"/>
  </w:num>
  <w:num w:numId="44">
    <w:abstractNumId w:val="5"/>
  </w:num>
  <w:num w:numId="45">
    <w:abstractNumId w:val="31"/>
  </w:num>
  <w:num w:numId="46">
    <w:abstractNumId w:val="17"/>
  </w:num>
  <w:num w:numId="4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60B1"/>
    <w:rsid w:val="000064A4"/>
    <w:rsid w:val="000134FC"/>
    <w:rsid w:val="000139A6"/>
    <w:rsid w:val="0001674A"/>
    <w:rsid w:val="00032372"/>
    <w:rsid w:val="00033F6E"/>
    <w:rsid w:val="0004248F"/>
    <w:rsid w:val="000449D0"/>
    <w:rsid w:val="00050B53"/>
    <w:rsid w:val="00066127"/>
    <w:rsid w:val="00070110"/>
    <w:rsid w:val="00070F5A"/>
    <w:rsid w:val="00083B76"/>
    <w:rsid w:val="00083D98"/>
    <w:rsid w:val="00090D18"/>
    <w:rsid w:val="00095792"/>
    <w:rsid w:val="00097C32"/>
    <w:rsid w:val="000A2DD0"/>
    <w:rsid w:val="000B53F4"/>
    <w:rsid w:val="000C7145"/>
    <w:rsid w:val="000D5EB7"/>
    <w:rsid w:val="000E0066"/>
    <w:rsid w:val="000E72E3"/>
    <w:rsid w:val="000E778D"/>
    <w:rsid w:val="000F1A05"/>
    <w:rsid w:val="00115ADC"/>
    <w:rsid w:val="001226F7"/>
    <w:rsid w:val="0013009E"/>
    <w:rsid w:val="00130725"/>
    <w:rsid w:val="00133120"/>
    <w:rsid w:val="001655B9"/>
    <w:rsid w:val="00167130"/>
    <w:rsid w:val="0017277F"/>
    <w:rsid w:val="0017308F"/>
    <w:rsid w:val="001744F1"/>
    <w:rsid w:val="00182340"/>
    <w:rsid w:val="0018354E"/>
    <w:rsid w:val="00184C8D"/>
    <w:rsid w:val="001B06FA"/>
    <w:rsid w:val="001B69E1"/>
    <w:rsid w:val="001C2E60"/>
    <w:rsid w:val="001C4B60"/>
    <w:rsid w:val="001D287D"/>
    <w:rsid w:val="001D391C"/>
    <w:rsid w:val="001D61E1"/>
    <w:rsid w:val="001E4C6F"/>
    <w:rsid w:val="001E7129"/>
    <w:rsid w:val="001F587C"/>
    <w:rsid w:val="001F5959"/>
    <w:rsid w:val="002009BC"/>
    <w:rsid w:val="002021F6"/>
    <w:rsid w:val="00235404"/>
    <w:rsid w:val="0024545C"/>
    <w:rsid w:val="00245B00"/>
    <w:rsid w:val="002476C0"/>
    <w:rsid w:val="002512A2"/>
    <w:rsid w:val="002569C4"/>
    <w:rsid w:val="00271D02"/>
    <w:rsid w:val="00271FC4"/>
    <w:rsid w:val="00277B2D"/>
    <w:rsid w:val="00282217"/>
    <w:rsid w:val="002A2407"/>
    <w:rsid w:val="002A2A53"/>
    <w:rsid w:val="002A4DA1"/>
    <w:rsid w:val="002B12FC"/>
    <w:rsid w:val="002C457D"/>
    <w:rsid w:val="002D34E2"/>
    <w:rsid w:val="002F4294"/>
    <w:rsid w:val="003024D0"/>
    <w:rsid w:val="00306468"/>
    <w:rsid w:val="0031670E"/>
    <w:rsid w:val="00321E82"/>
    <w:rsid w:val="0032317D"/>
    <w:rsid w:val="003238BE"/>
    <w:rsid w:val="00360056"/>
    <w:rsid w:val="003760E1"/>
    <w:rsid w:val="003864BB"/>
    <w:rsid w:val="00392FBD"/>
    <w:rsid w:val="003949D9"/>
    <w:rsid w:val="003A774F"/>
    <w:rsid w:val="003B1BE8"/>
    <w:rsid w:val="003C05F9"/>
    <w:rsid w:val="003C3486"/>
    <w:rsid w:val="003C454B"/>
    <w:rsid w:val="003D0582"/>
    <w:rsid w:val="003E0B78"/>
    <w:rsid w:val="00403537"/>
    <w:rsid w:val="00406F95"/>
    <w:rsid w:val="00407E3E"/>
    <w:rsid w:val="00414235"/>
    <w:rsid w:val="00417FDD"/>
    <w:rsid w:val="004268E2"/>
    <w:rsid w:val="00433264"/>
    <w:rsid w:val="004342A7"/>
    <w:rsid w:val="00446C3A"/>
    <w:rsid w:val="00454B7E"/>
    <w:rsid w:val="00466EE8"/>
    <w:rsid w:val="00471D17"/>
    <w:rsid w:val="00473158"/>
    <w:rsid w:val="00484CF7"/>
    <w:rsid w:val="00485BEC"/>
    <w:rsid w:val="0048669E"/>
    <w:rsid w:val="00487C76"/>
    <w:rsid w:val="004974C8"/>
    <w:rsid w:val="004B4543"/>
    <w:rsid w:val="004C33E0"/>
    <w:rsid w:val="004D5A4B"/>
    <w:rsid w:val="004E1880"/>
    <w:rsid w:val="005072D2"/>
    <w:rsid w:val="00507B63"/>
    <w:rsid w:val="005130BB"/>
    <w:rsid w:val="005177C9"/>
    <w:rsid w:val="005211CD"/>
    <w:rsid w:val="00527BC2"/>
    <w:rsid w:val="00541EDF"/>
    <w:rsid w:val="00544E56"/>
    <w:rsid w:val="00550FC2"/>
    <w:rsid w:val="00551FCE"/>
    <w:rsid w:val="005540C7"/>
    <w:rsid w:val="005557C1"/>
    <w:rsid w:val="00564524"/>
    <w:rsid w:val="005725A7"/>
    <w:rsid w:val="00586B31"/>
    <w:rsid w:val="00586F10"/>
    <w:rsid w:val="00596E42"/>
    <w:rsid w:val="00596FAC"/>
    <w:rsid w:val="005A62F5"/>
    <w:rsid w:val="005B1AC3"/>
    <w:rsid w:val="005B7031"/>
    <w:rsid w:val="005C41EA"/>
    <w:rsid w:val="005D0DA8"/>
    <w:rsid w:val="005E5715"/>
    <w:rsid w:val="005F2074"/>
    <w:rsid w:val="00606799"/>
    <w:rsid w:val="00606A90"/>
    <w:rsid w:val="00606BD2"/>
    <w:rsid w:val="0061141D"/>
    <w:rsid w:val="006148EB"/>
    <w:rsid w:val="00623649"/>
    <w:rsid w:val="006326D0"/>
    <w:rsid w:val="006458E3"/>
    <w:rsid w:val="00653C54"/>
    <w:rsid w:val="00660770"/>
    <w:rsid w:val="006608E1"/>
    <w:rsid w:val="006615C5"/>
    <w:rsid w:val="00661971"/>
    <w:rsid w:val="00675F8B"/>
    <w:rsid w:val="00681F78"/>
    <w:rsid w:val="00691A70"/>
    <w:rsid w:val="00692849"/>
    <w:rsid w:val="006A0F2D"/>
    <w:rsid w:val="006A2256"/>
    <w:rsid w:val="006B3EC3"/>
    <w:rsid w:val="006C3F34"/>
    <w:rsid w:val="006C70C9"/>
    <w:rsid w:val="006D076E"/>
    <w:rsid w:val="006D2C85"/>
    <w:rsid w:val="006E3B0F"/>
    <w:rsid w:val="006E61F5"/>
    <w:rsid w:val="006F5CE8"/>
    <w:rsid w:val="007007B8"/>
    <w:rsid w:val="00713F12"/>
    <w:rsid w:val="00720536"/>
    <w:rsid w:val="00722C0F"/>
    <w:rsid w:val="00724748"/>
    <w:rsid w:val="00725118"/>
    <w:rsid w:val="007403A9"/>
    <w:rsid w:val="00746AAB"/>
    <w:rsid w:val="00747E65"/>
    <w:rsid w:val="00760D0C"/>
    <w:rsid w:val="007622E3"/>
    <w:rsid w:val="00765290"/>
    <w:rsid w:val="007674D6"/>
    <w:rsid w:val="007877C3"/>
    <w:rsid w:val="00787E82"/>
    <w:rsid w:val="007936B8"/>
    <w:rsid w:val="00795BF3"/>
    <w:rsid w:val="0079677D"/>
    <w:rsid w:val="007A1B2D"/>
    <w:rsid w:val="007A4301"/>
    <w:rsid w:val="007B118B"/>
    <w:rsid w:val="007B1B36"/>
    <w:rsid w:val="007B3EB8"/>
    <w:rsid w:val="007B5413"/>
    <w:rsid w:val="007B6D65"/>
    <w:rsid w:val="007C2C2B"/>
    <w:rsid w:val="007D047B"/>
    <w:rsid w:val="007D1B2C"/>
    <w:rsid w:val="007E75C3"/>
    <w:rsid w:val="007F2B01"/>
    <w:rsid w:val="00806385"/>
    <w:rsid w:val="00844448"/>
    <w:rsid w:val="00854612"/>
    <w:rsid w:val="008561A2"/>
    <w:rsid w:val="0086012B"/>
    <w:rsid w:val="00860A86"/>
    <w:rsid w:val="00863FBE"/>
    <w:rsid w:val="00865CEF"/>
    <w:rsid w:val="00865E9A"/>
    <w:rsid w:val="008933CC"/>
    <w:rsid w:val="008938A1"/>
    <w:rsid w:val="00894211"/>
    <w:rsid w:val="00896BC8"/>
    <w:rsid w:val="008A0785"/>
    <w:rsid w:val="008A40D6"/>
    <w:rsid w:val="008A5C21"/>
    <w:rsid w:val="008A5D06"/>
    <w:rsid w:val="008A5D7E"/>
    <w:rsid w:val="008A676B"/>
    <w:rsid w:val="008B35A8"/>
    <w:rsid w:val="008C6D60"/>
    <w:rsid w:val="008F0C99"/>
    <w:rsid w:val="00901DF7"/>
    <w:rsid w:val="009043F4"/>
    <w:rsid w:val="009075F4"/>
    <w:rsid w:val="00911756"/>
    <w:rsid w:val="0095006A"/>
    <w:rsid w:val="0095130F"/>
    <w:rsid w:val="00954635"/>
    <w:rsid w:val="00970BC9"/>
    <w:rsid w:val="00971172"/>
    <w:rsid w:val="009718C2"/>
    <w:rsid w:val="00972F20"/>
    <w:rsid w:val="00976238"/>
    <w:rsid w:val="00986A81"/>
    <w:rsid w:val="0098788E"/>
    <w:rsid w:val="00991129"/>
    <w:rsid w:val="009A5AEA"/>
    <w:rsid w:val="009B33A1"/>
    <w:rsid w:val="009C2E2D"/>
    <w:rsid w:val="009E05E8"/>
    <w:rsid w:val="009E2928"/>
    <w:rsid w:val="009F6BF3"/>
    <w:rsid w:val="009F771C"/>
    <w:rsid w:val="00A002AF"/>
    <w:rsid w:val="00A079B5"/>
    <w:rsid w:val="00A275BF"/>
    <w:rsid w:val="00A27B93"/>
    <w:rsid w:val="00A57D79"/>
    <w:rsid w:val="00A62775"/>
    <w:rsid w:val="00A635B3"/>
    <w:rsid w:val="00A67211"/>
    <w:rsid w:val="00A73F5B"/>
    <w:rsid w:val="00A75847"/>
    <w:rsid w:val="00A818CC"/>
    <w:rsid w:val="00A92439"/>
    <w:rsid w:val="00A96961"/>
    <w:rsid w:val="00AA5A41"/>
    <w:rsid w:val="00AA700E"/>
    <w:rsid w:val="00AB0EA4"/>
    <w:rsid w:val="00AB2109"/>
    <w:rsid w:val="00AB4D93"/>
    <w:rsid w:val="00AC7D64"/>
    <w:rsid w:val="00AF1420"/>
    <w:rsid w:val="00AF312C"/>
    <w:rsid w:val="00B02AF3"/>
    <w:rsid w:val="00B12B74"/>
    <w:rsid w:val="00B14B3E"/>
    <w:rsid w:val="00B23667"/>
    <w:rsid w:val="00B27466"/>
    <w:rsid w:val="00B27DE3"/>
    <w:rsid w:val="00B36CEE"/>
    <w:rsid w:val="00B43E5D"/>
    <w:rsid w:val="00B523DB"/>
    <w:rsid w:val="00B55987"/>
    <w:rsid w:val="00B577CF"/>
    <w:rsid w:val="00B605CF"/>
    <w:rsid w:val="00B63ECC"/>
    <w:rsid w:val="00B652B0"/>
    <w:rsid w:val="00B67B6A"/>
    <w:rsid w:val="00B76BEE"/>
    <w:rsid w:val="00B84698"/>
    <w:rsid w:val="00B87BDC"/>
    <w:rsid w:val="00B958F7"/>
    <w:rsid w:val="00BA0779"/>
    <w:rsid w:val="00BA09A2"/>
    <w:rsid w:val="00BA6E06"/>
    <w:rsid w:val="00BA701B"/>
    <w:rsid w:val="00BB749C"/>
    <w:rsid w:val="00BE0B4D"/>
    <w:rsid w:val="00BE1565"/>
    <w:rsid w:val="00BE164B"/>
    <w:rsid w:val="00BE3FCC"/>
    <w:rsid w:val="00BF34A7"/>
    <w:rsid w:val="00C0015B"/>
    <w:rsid w:val="00C10451"/>
    <w:rsid w:val="00C128AB"/>
    <w:rsid w:val="00C20584"/>
    <w:rsid w:val="00C21C97"/>
    <w:rsid w:val="00C2455A"/>
    <w:rsid w:val="00C33E3F"/>
    <w:rsid w:val="00C537DD"/>
    <w:rsid w:val="00C54471"/>
    <w:rsid w:val="00C56BCE"/>
    <w:rsid w:val="00C73961"/>
    <w:rsid w:val="00C7414B"/>
    <w:rsid w:val="00C74E9C"/>
    <w:rsid w:val="00C8091B"/>
    <w:rsid w:val="00CB5595"/>
    <w:rsid w:val="00CC2E13"/>
    <w:rsid w:val="00CD1763"/>
    <w:rsid w:val="00CD4BA8"/>
    <w:rsid w:val="00CE1D16"/>
    <w:rsid w:val="00CE276C"/>
    <w:rsid w:val="00CF0FA2"/>
    <w:rsid w:val="00D013CC"/>
    <w:rsid w:val="00D01C2B"/>
    <w:rsid w:val="00D03DC8"/>
    <w:rsid w:val="00D20F58"/>
    <w:rsid w:val="00D40673"/>
    <w:rsid w:val="00D50C74"/>
    <w:rsid w:val="00D57B6F"/>
    <w:rsid w:val="00D610FE"/>
    <w:rsid w:val="00D6333B"/>
    <w:rsid w:val="00D75905"/>
    <w:rsid w:val="00D8299E"/>
    <w:rsid w:val="00D83D8B"/>
    <w:rsid w:val="00D860B1"/>
    <w:rsid w:val="00D9434A"/>
    <w:rsid w:val="00D94BB2"/>
    <w:rsid w:val="00DA2D39"/>
    <w:rsid w:val="00DB0031"/>
    <w:rsid w:val="00DB5449"/>
    <w:rsid w:val="00DC50E8"/>
    <w:rsid w:val="00DF112A"/>
    <w:rsid w:val="00DF1BD2"/>
    <w:rsid w:val="00E11428"/>
    <w:rsid w:val="00E20BFE"/>
    <w:rsid w:val="00E23A21"/>
    <w:rsid w:val="00E300BB"/>
    <w:rsid w:val="00E32B32"/>
    <w:rsid w:val="00E400B7"/>
    <w:rsid w:val="00E465F9"/>
    <w:rsid w:val="00E47C95"/>
    <w:rsid w:val="00E60B99"/>
    <w:rsid w:val="00E65494"/>
    <w:rsid w:val="00E65EE1"/>
    <w:rsid w:val="00E67826"/>
    <w:rsid w:val="00E8751B"/>
    <w:rsid w:val="00E91606"/>
    <w:rsid w:val="00E92017"/>
    <w:rsid w:val="00E93787"/>
    <w:rsid w:val="00EA28D3"/>
    <w:rsid w:val="00EA44EA"/>
    <w:rsid w:val="00EB0403"/>
    <w:rsid w:val="00EB109B"/>
    <w:rsid w:val="00EB1ED9"/>
    <w:rsid w:val="00EB746B"/>
    <w:rsid w:val="00ED104F"/>
    <w:rsid w:val="00ED7A0F"/>
    <w:rsid w:val="00EF2A83"/>
    <w:rsid w:val="00EF54A2"/>
    <w:rsid w:val="00EF559D"/>
    <w:rsid w:val="00EF5924"/>
    <w:rsid w:val="00F004EC"/>
    <w:rsid w:val="00F00A05"/>
    <w:rsid w:val="00F07EBE"/>
    <w:rsid w:val="00F07F3A"/>
    <w:rsid w:val="00F13848"/>
    <w:rsid w:val="00F21E33"/>
    <w:rsid w:val="00F27449"/>
    <w:rsid w:val="00F35EDF"/>
    <w:rsid w:val="00F412CA"/>
    <w:rsid w:val="00F42206"/>
    <w:rsid w:val="00F460FE"/>
    <w:rsid w:val="00F61ED2"/>
    <w:rsid w:val="00F64893"/>
    <w:rsid w:val="00F676AA"/>
    <w:rsid w:val="00F732D2"/>
    <w:rsid w:val="00F8422E"/>
    <w:rsid w:val="00F84C32"/>
    <w:rsid w:val="00F97850"/>
    <w:rsid w:val="00FA4D69"/>
    <w:rsid w:val="00FA68BE"/>
    <w:rsid w:val="00FD196F"/>
    <w:rsid w:val="00FE30C2"/>
    <w:rsid w:val="00FF25E9"/>
    <w:rsid w:val="00FF2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A70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635B3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635B3"/>
    <w:rPr>
      <w:rFonts w:ascii="Cambria" w:hAnsi="Cambria" w:cs="Cambria"/>
      <w:b/>
      <w:bCs/>
      <w:color w:val="365F91"/>
      <w:sz w:val="28"/>
      <w:szCs w:val="28"/>
      <w:lang w:eastAsia="ru-RU"/>
    </w:rPr>
  </w:style>
  <w:style w:type="paragraph" w:styleId="Header">
    <w:name w:val="header"/>
    <w:basedOn w:val="Normal"/>
    <w:link w:val="HeaderChar"/>
    <w:uiPriority w:val="99"/>
    <w:rsid w:val="00083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3B76"/>
  </w:style>
  <w:style w:type="paragraph" w:styleId="Footer">
    <w:name w:val="footer"/>
    <w:basedOn w:val="Normal"/>
    <w:link w:val="FooterChar"/>
    <w:uiPriority w:val="99"/>
    <w:rsid w:val="00083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3B76"/>
  </w:style>
  <w:style w:type="paragraph" w:styleId="ListParagraph">
    <w:name w:val="List Paragraph"/>
    <w:basedOn w:val="Normal"/>
    <w:uiPriority w:val="99"/>
    <w:qFormat/>
    <w:rsid w:val="0018234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7D1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D1B2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A635B3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Normal"/>
    <w:uiPriority w:val="99"/>
    <w:rsid w:val="00541EDF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541EDF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99"/>
    <w:qFormat/>
    <w:rsid w:val="00541EDF"/>
    <w:rPr>
      <w:rFonts w:eastAsia="Times New Roman" w:cs="Calibri"/>
    </w:rPr>
  </w:style>
  <w:style w:type="character" w:customStyle="1" w:styleId="a">
    <w:name w:val="Колонтитул_"/>
    <w:basedOn w:val="DefaultParagraphFont"/>
    <w:link w:val="a0"/>
    <w:uiPriority w:val="99"/>
    <w:locked/>
    <w:rsid w:val="00541EDF"/>
    <w:rPr>
      <w:rFonts w:ascii="Times New Roman" w:hAnsi="Times New Roman" w:cs="Times New Roman"/>
      <w:b/>
      <w:bCs/>
      <w:spacing w:val="1"/>
      <w:sz w:val="25"/>
      <w:szCs w:val="25"/>
      <w:shd w:val="clear" w:color="auto" w:fill="FFFFFF"/>
    </w:rPr>
  </w:style>
  <w:style w:type="paragraph" w:customStyle="1" w:styleId="a0">
    <w:name w:val="Колонтитул"/>
    <w:basedOn w:val="Normal"/>
    <w:link w:val="a"/>
    <w:uiPriority w:val="99"/>
    <w:rsid w:val="00541EDF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b/>
      <w:bCs/>
      <w:spacing w:val="1"/>
      <w:sz w:val="25"/>
      <w:szCs w:val="25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541EDF"/>
    <w:rPr>
      <w:rFonts w:ascii="Times New Roman" w:hAnsi="Times New Roman" w:cs="Times New Roman"/>
      <w:i/>
      <w:iCs/>
      <w:spacing w:val="-2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541EDF"/>
    <w:pPr>
      <w:widowControl w:val="0"/>
      <w:shd w:val="clear" w:color="auto" w:fill="FFFFFF"/>
      <w:spacing w:before="240" w:after="0" w:line="274" w:lineRule="exact"/>
      <w:jc w:val="right"/>
    </w:pPr>
    <w:rPr>
      <w:rFonts w:ascii="Times New Roman" w:eastAsia="Times New Roman" w:hAnsi="Times New Roman" w:cs="Times New Roman"/>
      <w:i/>
      <w:iCs/>
      <w:spacing w:val="-2"/>
      <w:sz w:val="20"/>
      <w:szCs w:val="20"/>
    </w:rPr>
  </w:style>
  <w:style w:type="character" w:customStyle="1" w:styleId="a1">
    <w:name w:val="Основной текст_"/>
    <w:basedOn w:val="DefaultParagraphFont"/>
    <w:link w:val="5"/>
    <w:uiPriority w:val="99"/>
    <w:locked/>
    <w:rsid w:val="007B1B36"/>
    <w:rPr>
      <w:rFonts w:ascii="Times New Roman" w:hAnsi="Times New Roman" w:cs="Times New Roman"/>
      <w:spacing w:val="1"/>
      <w:sz w:val="25"/>
      <w:szCs w:val="25"/>
      <w:shd w:val="clear" w:color="auto" w:fill="FFFFFF"/>
    </w:rPr>
  </w:style>
  <w:style w:type="character" w:customStyle="1" w:styleId="50">
    <w:name w:val="Основной текст (5)_"/>
    <w:basedOn w:val="DefaultParagraphFont"/>
    <w:link w:val="51"/>
    <w:uiPriority w:val="99"/>
    <w:locked/>
    <w:rsid w:val="007B1B36"/>
    <w:rPr>
      <w:rFonts w:ascii="Times New Roman" w:hAnsi="Times New Roman" w:cs="Times New Roman"/>
      <w:b/>
      <w:bCs/>
      <w:i/>
      <w:iCs/>
      <w:spacing w:val="1"/>
      <w:sz w:val="25"/>
      <w:szCs w:val="25"/>
      <w:shd w:val="clear" w:color="auto" w:fill="FFFFFF"/>
    </w:rPr>
  </w:style>
  <w:style w:type="paragraph" w:customStyle="1" w:styleId="5">
    <w:name w:val="Основной текст5"/>
    <w:basedOn w:val="Normal"/>
    <w:link w:val="a1"/>
    <w:uiPriority w:val="99"/>
    <w:rsid w:val="007B1B36"/>
    <w:pPr>
      <w:widowControl w:val="0"/>
      <w:shd w:val="clear" w:color="auto" w:fill="FFFFFF"/>
      <w:spacing w:before="6240" w:after="0" w:line="240" w:lineRule="atLeast"/>
      <w:ind w:hanging="320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51">
    <w:name w:val="Основной текст (5)"/>
    <w:basedOn w:val="Normal"/>
    <w:link w:val="50"/>
    <w:uiPriority w:val="99"/>
    <w:rsid w:val="007B1B36"/>
    <w:pPr>
      <w:widowControl w:val="0"/>
      <w:shd w:val="clear" w:color="auto" w:fill="FFFFFF"/>
      <w:spacing w:before="420" w:after="120" w:line="485" w:lineRule="exact"/>
      <w:jc w:val="both"/>
    </w:pPr>
    <w:rPr>
      <w:rFonts w:ascii="Times New Roman" w:eastAsia="Times New Roman" w:hAnsi="Times New Roman" w:cs="Times New Roman"/>
      <w:b/>
      <w:bCs/>
      <w:i/>
      <w:iCs/>
      <w:spacing w:val="1"/>
      <w:sz w:val="25"/>
      <w:szCs w:val="25"/>
    </w:rPr>
  </w:style>
  <w:style w:type="character" w:customStyle="1" w:styleId="a2">
    <w:name w:val="Основной текст + Полужирный"/>
    <w:aliases w:val="Курсив"/>
    <w:basedOn w:val="a1"/>
    <w:uiPriority w:val="99"/>
    <w:rsid w:val="007B1B36"/>
    <w:rPr>
      <w:b/>
      <w:bCs/>
      <w:i/>
      <w:iCs/>
      <w:color w:val="000000"/>
      <w:w w:val="100"/>
      <w:position w:val="0"/>
      <w:u w:val="none"/>
      <w:lang w:val="ru-RU"/>
    </w:rPr>
  </w:style>
  <w:style w:type="character" w:customStyle="1" w:styleId="1">
    <w:name w:val="Заголовок №1_"/>
    <w:basedOn w:val="DefaultParagraphFont"/>
    <w:link w:val="10"/>
    <w:uiPriority w:val="99"/>
    <w:locked/>
    <w:rsid w:val="00AB2109"/>
    <w:rPr>
      <w:rFonts w:ascii="Times New Roman" w:hAnsi="Times New Roman" w:cs="Times New Roman"/>
      <w:b/>
      <w:bCs/>
      <w:i/>
      <w:iCs/>
      <w:spacing w:val="1"/>
      <w:sz w:val="25"/>
      <w:szCs w:val="25"/>
      <w:shd w:val="clear" w:color="auto" w:fill="FFFFFF"/>
    </w:rPr>
  </w:style>
  <w:style w:type="paragraph" w:customStyle="1" w:styleId="10">
    <w:name w:val="Заголовок №1"/>
    <w:basedOn w:val="Normal"/>
    <w:link w:val="1"/>
    <w:uiPriority w:val="99"/>
    <w:rsid w:val="00AB2109"/>
    <w:pPr>
      <w:widowControl w:val="0"/>
      <w:shd w:val="clear" w:color="auto" w:fill="FFFFFF"/>
      <w:spacing w:before="180" w:after="0" w:line="480" w:lineRule="exact"/>
      <w:jc w:val="both"/>
      <w:outlineLvl w:val="0"/>
    </w:pPr>
    <w:rPr>
      <w:rFonts w:ascii="Times New Roman" w:eastAsia="Times New Roman" w:hAnsi="Times New Roman" w:cs="Times New Roman"/>
      <w:b/>
      <w:bCs/>
      <w:i/>
      <w:iCs/>
      <w:spacing w:val="1"/>
      <w:sz w:val="25"/>
      <w:szCs w:val="25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AB210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AB2109"/>
    <w:pPr>
      <w:widowControl w:val="0"/>
      <w:shd w:val="clear" w:color="auto" w:fill="FFFFFF"/>
      <w:spacing w:after="222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1">
    <w:name w:val="Заголовок №2_"/>
    <w:basedOn w:val="DefaultParagraphFont"/>
    <w:link w:val="22"/>
    <w:uiPriority w:val="99"/>
    <w:locked/>
    <w:rsid w:val="008A676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2">
    <w:name w:val="Заголовок №2 + 12"/>
    <w:aliases w:val="5 pt,Курсив1,Интервал 0 pt"/>
    <w:basedOn w:val="21"/>
    <w:uiPriority w:val="99"/>
    <w:rsid w:val="008A676B"/>
    <w:rPr>
      <w:i/>
      <w:iCs/>
      <w:color w:val="000000"/>
      <w:spacing w:val="1"/>
      <w:w w:val="100"/>
      <w:position w:val="0"/>
      <w:sz w:val="25"/>
      <w:szCs w:val="25"/>
      <w:lang w:val="ru-RU"/>
    </w:rPr>
  </w:style>
  <w:style w:type="paragraph" w:customStyle="1" w:styleId="22">
    <w:name w:val="Заголовок №2"/>
    <w:basedOn w:val="Normal"/>
    <w:link w:val="21"/>
    <w:uiPriority w:val="99"/>
    <w:rsid w:val="008A676B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3"/>
    <w:basedOn w:val="a1"/>
    <w:uiPriority w:val="99"/>
    <w:rsid w:val="00EB0403"/>
    <w:rPr>
      <w:color w:val="000000"/>
      <w:w w:val="100"/>
      <w:position w:val="0"/>
      <w:u w:val="none"/>
      <w:lang w:val="ru-RU"/>
    </w:rPr>
  </w:style>
  <w:style w:type="character" w:customStyle="1" w:styleId="20pt">
    <w:name w:val="Основной текст (2) + Интервал 0 pt"/>
    <w:basedOn w:val="2"/>
    <w:uiPriority w:val="99"/>
    <w:rsid w:val="00EB0403"/>
    <w:rPr>
      <w:color w:val="000000"/>
      <w:w w:val="100"/>
      <w:position w:val="0"/>
      <w:u w:val="none"/>
      <w:lang w:val="ru-RU"/>
    </w:rPr>
  </w:style>
  <w:style w:type="character" w:customStyle="1" w:styleId="50pt">
    <w:name w:val="Основной текст (5) + Интервал 0 pt"/>
    <w:basedOn w:val="50"/>
    <w:uiPriority w:val="99"/>
    <w:rsid w:val="00EB0403"/>
    <w:rPr>
      <w:color w:val="000000"/>
      <w:spacing w:val="0"/>
      <w:w w:val="100"/>
      <w:position w:val="0"/>
      <w:u w:val="none"/>
      <w:lang w:val="ru-RU"/>
    </w:rPr>
  </w:style>
  <w:style w:type="character" w:customStyle="1" w:styleId="4">
    <w:name w:val="Основной текст4"/>
    <w:basedOn w:val="a1"/>
    <w:uiPriority w:val="99"/>
    <w:rsid w:val="00EB0403"/>
    <w:rPr>
      <w:color w:val="000000"/>
      <w:w w:val="100"/>
      <w:position w:val="0"/>
      <w:u w:val="single"/>
      <w:lang w:val="ru-RU"/>
    </w:rPr>
  </w:style>
  <w:style w:type="paragraph" w:styleId="BodyText2">
    <w:name w:val="Body Text 2"/>
    <w:basedOn w:val="Normal"/>
    <w:link w:val="BodyText2Char"/>
    <w:uiPriority w:val="99"/>
    <w:semiHidden/>
    <w:rsid w:val="00896BC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96BC8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896B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549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49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49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4909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0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13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1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20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2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2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2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3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49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491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49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49107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15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19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23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34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36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38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40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47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4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49104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09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10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11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16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25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30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39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145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49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2647</TotalTime>
  <Pages>67</Pages>
  <Words>13522</Words>
  <Characters>-32766</Characters>
  <Application>Microsoft Office Outlook</Application>
  <DocSecurity>0</DocSecurity>
  <Lines>0</Lines>
  <Paragraphs>0</Paragraphs>
  <ScaleCrop>false</ScaleCrop>
  <Company>Судская школа искусств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Антонова Вера Игоревна</cp:lastModifiedBy>
  <cp:revision>82</cp:revision>
  <cp:lastPrinted>2015-05-12T10:20:00Z</cp:lastPrinted>
  <dcterms:created xsi:type="dcterms:W3CDTF">2012-11-01T15:00:00Z</dcterms:created>
  <dcterms:modified xsi:type="dcterms:W3CDTF">2015-05-14T05:38:00Z</dcterms:modified>
</cp:coreProperties>
</file>